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10E14" w:rsidRPr="00853BAF" w:rsidTr="00310E14">
        <w:tc>
          <w:tcPr>
            <w:tcW w:w="9923" w:type="dxa"/>
          </w:tcPr>
          <w:p w:rsidR="00310E14" w:rsidRPr="00853BAF" w:rsidRDefault="00310E14" w:rsidP="00DF70A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14" w:rsidRPr="00853BAF" w:rsidRDefault="00310E14" w:rsidP="00DF70A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10E14" w:rsidRPr="00853BAF" w:rsidRDefault="00310E14" w:rsidP="00DF70A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10E14" w:rsidRPr="00853BAF" w:rsidRDefault="00310E14" w:rsidP="00DF70A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10E14" w:rsidRPr="00853BAF" w:rsidRDefault="00310E14" w:rsidP="00DF70A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10E14" w:rsidRPr="00853BAF" w:rsidRDefault="00310E14" w:rsidP="00DF70A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10E14" w:rsidRPr="00853BAF" w:rsidRDefault="00310E14" w:rsidP="00DF70A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C7DBD" w:rsidRPr="005C7DBD">
              <w:rPr>
                <w:szCs w:val="28"/>
                <w:u w:val="single"/>
              </w:rPr>
              <w:t>11.10.2016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5C7DBD">
              <w:rPr>
                <w:szCs w:val="28"/>
                <w:u w:val="single"/>
              </w:rPr>
              <w:t>4595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310E14" w:rsidRPr="00853BAF" w:rsidRDefault="00310E14" w:rsidP="00DF70A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7338"/>
      </w:tblGrid>
      <w:tr w:rsidR="00A81C09" w:rsidRPr="00E44363" w:rsidTr="00310E14">
        <w:tc>
          <w:tcPr>
            <w:tcW w:w="7338" w:type="dxa"/>
          </w:tcPr>
          <w:p w:rsidR="00A81C09" w:rsidRPr="00E44363" w:rsidRDefault="00707266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О назначении публичных слушаний по проекту постано</w:t>
            </w:r>
            <w:r w:rsidRPr="00E44363">
              <w:rPr>
                <w:szCs w:val="28"/>
              </w:rPr>
              <w:t>в</w:t>
            </w:r>
            <w:r w:rsidRPr="00E44363">
              <w:rPr>
                <w:szCs w:val="28"/>
              </w:rPr>
              <w:t>ления мэрии города Новосибирска «О</w:t>
            </w:r>
            <w:r w:rsidR="00593B48">
              <w:rPr>
                <w:szCs w:val="28"/>
              </w:rPr>
              <w:t xml:space="preserve"> </w:t>
            </w:r>
            <w:r w:rsidR="00593B48" w:rsidRPr="002C1E96">
              <w:rPr>
                <w:szCs w:val="28"/>
              </w:rPr>
              <w:t>проект</w:t>
            </w:r>
            <w:r w:rsidR="00593B48">
              <w:rPr>
                <w:szCs w:val="28"/>
              </w:rPr>
              <w:t>е</w:t>
            </w:r>
            <w:r w:rsidR="00593B48" w:rsidRPr="002C1E96">
              <w:rPr>
                <w:szCs w:val="28"/>
              </w:rPr>
              <w:t xml:space="preserve"> планировки территории</w:t>
            </w:r>
            <w:r w:rsidR="00593B48">
              <w:rPr>
                <w:szCs w:val="28"/>
              </w:rPr>
              <w:t>, ограниченной</w:t>
            </w:r>
            <w:r w:rsidR="00593B48" w:rsidRPr="002C1E96">
              <w:rPr>
                <w:szCs w:val="28"/>
              </w:rPr>
              <w:t xml:space="preserve"> </w:t>
            </w:r>
            <w:r w:rsidR="00593B48">
              <w:t>Советским шоссе,</w:t>
            </w:r>
            <w:r w:rsidR="00593B48" w:rsidRPr="008D671D">
              <w:t xml:space="preserve"> полос</w:t>
            </w:r>
            <w:r w:rsidR="00593B48">
              <w:t>ой</w:t>
            </w:r>
            <w:r w:rsidR="00593B48" w:rsidRPr="008D671D">
              <w:t xml:space="preserve"> о</w:t>
            </w:r>
            <w:r w:rsidR="00593B48" w:rsidRPr="008D671D">
              <w:t>т</w:t>
            </w:r>
            <w:r w:rsidR="00593B48" w:rsidRPr="008D671D">
              <w:t>вода железной дороги</w:t>
            </w:r>
            <w:r w:rsidR="00593B48">
              <w:t xml:space="preserve">, </w:t>
            </w:r>
            <w:r w:rsidR="00593B48">
              <w:rPr>
                <w:szCs w:val="26"/>
              </w:rPr>
              <w:t>береговой полосой реки Оби</w:t>
            </w:r>
            <w:r w:rsidR="00593B48">
              <w:t xml:space="preserve"> </w:t>
            </w:r>
            <w:r w:rsidR="00593B48">
              <w:rPr>
                <w:szCs w:val="26"/>
              </w:rPr>
              <w:t>и</w:t>
            </w:r>
            <w:r w:rsidR="00593B48">
              <w:t xml:space="preserve"> гр</w:t>
            </w:r>
            <w:r w:rsidR="00593B48">
              <w:t>а</w:t>
            </w:r>
            <w:r w:rsidR="00593B48">
              <w:t>ницей города Новосибирска, в Кировском районе</w:t>
            </w:r>
            <w:r w:rsidRPr="00E44363">
              <w:rPr>
                <w:szCs w:val="28"/>
              </w:rPr>
              <w:t>»</w:t>
            </w:r>
          </w:p>
        </w:tc>
      </w:tr>
    </w:tbl>
    <w:p w:rsidR="00A81C09" w:rsidRPr="00E44363" w:rsidRDefault="00A81C09" w:rsidP="00DF70AC">
      <w:pPr>
        <w:ind w:firstLine="700"/>
        <w:rPr>
          <w:szCs w:val="28"/>
        </w:rPr>
      </w:pPr>
    </w:p>
    <w:p w:rsidR="00A81C09" w:rsidRPr="00E44363" w:rsidRDefault="00A81C09" w:rsidP="00DF70AC">
      <w:pPr>
        <w:ind w:firstLine="700"/>
        <w:rPr>
          <w:szCs w:val="28"/>
        </w:rPr>
      </w:pPr>
    </w:p>
    <w:p w:rsidR="00707266" w:rsidRPr="00E44363" w:rsidRDefault="00707266" w:rsidP="00DF70AC">
      <w:pPr>
        <w:ind w:firstLine="700"/>
        <w:rPr>
          <w:szCs w:val="28"/>
        </w:rPr>
      </w:pPr>
      <w:proofErr w:type="gramStart"/>
      <w:r w:rsidRPr="00E44363">
        <w:rPr>
          <w:szCs w:val="28"/>
        </w:rPr>
        <w:t>В целях выявления и учета мнения и интересов жителей города Новосиби</w:t>
      </w:r>
      <w:r w:rsidRPr="00E44363">
        <w:rPr>
          <w:szCs w:val="28"/>
        </w:rPr>
        <w:t>р</w:t>
      </w:r>
      <w:r w:rsidRPr="00E44363">
        <w:rPr>
          <w:szCs w:val="28"/>
        </w:rPr>
        <w:t>ска по проекту постановления мэрии города Новосибирска «</w:t>
      </w:r>
      <w:r w:rsidR="00593B48" w:rsidRPr="00E44363">
        <w:rPr>
          <w:szCs w:val="28"/>
        </w:rPr>
        <w:t>О</w:t>
      </w:r>
      <w:r w:rsidR="00593B48">
        <w:rPr>
          <w:szCs w:val="28"/>
        </w:rPr>
        <w:t xml:space="preserve"> </w:t>
      </w:r>
      <w:r w:rsidR="00593B48" w:rsidRPr="002C1E96">
        <w:rPr>
          <w:szCs w:val="28"/>
        </w:rPr>
        <w:t>проект</w:t>
      </w:r>
      <w:r w:rsidR="00593B48">
        <w:rPr>
          <w:szCs w:val="28"/>
        </w:rPr>
        <w:t>е</w:t>
      </w:r>
      <w:r w:rsidR="00593B48" w:rsidRPr="002C1E96">
        <w:rPr>
          <w:szCs w:val="28"/>
        </w:rPr>
        <w:t xml:space="preserve"> планиро</w:t>
      </w:r>
      <w:r w:rsidR="00593B48" w:rsidRPr="002C1E96">
        <w:rPr>
          <w:szCs w:val="28"/>
        </w:rPr>
        <w:t>в</w:t>
      </w:r>
      <w:r w:rsidR="00593B48" w:rsidRPr="002C1E96">
        <w:rPr>
          <w:szCs w:val="28"/>
        </w:rPr>
        <w:t>ки территории</w:t>
      </w:r>
      <w:r w:rsidR="00593B48">
        <w:rPr>
          <w:szCs w:val="28"/>
        </w:rPr>
        <w:t>, ограниченной</w:t>
      </w:r>
      <w:r w:rsidR="00593B48" w:rsidRPr="002C1E96">
        <w:rPr>
          <w:szCs w:val="28"/>
        </w:rPr>
        <w:t xml:space="preserve"> </w:t>
      </w:r>
      <w:r w:rsidR="00593B48">
        <w:t>Советским шоссе,</w:t>
      </w:r>
      <w:r w:rsidR="00593B48" w:rsidRPr="008D671D">
        <w:t xml:space="preserve"> полос</w:t>
      </w:r>
      <w:r w:rsidR="00593B48">
        <w:t>ой</w:t>
      </w:r>
      <w:r w:rsidR="00593B48" w:rsidRPr="008D671D">
        <w:t xml:space="preserve"> отвода железной дороги</w:t>
      </w:r>
      <w:r w:rsidR="00593B48">
        <w:t xml:space="preserve">, </w:t>
      </w:r>
      <w:r w:rsidR="00593B48">
        <w:rPr>
          <w:szCs w:val="26"/>
        </w:rPr>
        <w:t>береговой полосой реки Оби</w:t>
      </w:r>
      <w:r w:rsidR="00593B48">
        <w:t xml:space="preserve"> </w:t>
      </w:r>
      <w:r w:rsidR="00593B48">
        <w:rPr>
          <w:szCs w:val="26"/>
        </w:rPr>
        <w:t>и</w:t>
      </w:r>
      <w:r w:rsidR="00593B48">
        <w:t xml:space="preserve"> границей города Новосибирска, в Кировском ра</w:t>
      </w:r>
      <w:r w:rsidR="00593B48">
        <w:t>й</w:t>
      </w:r>
      <w:r w:rsidR="00593B48">
        <w:t>оне</w:t>
      </w:r>
      <w:r w:rsidRPr="00E44363">
        <w:rPr>
          <w:szCs w:val="28"/>
        </w:rPr>
        <w:t>», в соответствии с Градостроительным кодексом Российской Федерации, Ф</w:t>
      </w:r>
      <w:r w:rsidRPr="00E44363">
        <w:rPr>
          <w:szCs w:val="28"/>
        </w:rPr>
        <w:t>е</w:t>
      </w:r>
      <w:r w:rsidRPr="00E44363">
        <w:rPr>
          <w:szCs w:val="28"/>
        </w:rPr>
        <w:t>деральным законом от 06.10.2003 № 131-ФЗ «Об общих принципах организации местного самоуправления в Российской Федерации</w:t>
      </w:r>
      <w:proofErr w:type="gramEnd"/>
      <w:r w:rsidRPr="00E44363">
        <w:rPr>
          <w:szCs w:val="28"/>
        </w:rPr>
        <w:t>», решением городского Сов</w:t>
      </w:r>
      <w:r w:rsidRPr="00E44363">
        <w:rPr>
          <w:szCs w:val="28"/>
        </w:rPr>
        <w:t>е</w:t>
      </w:r>
      <w:r w:rsidRPr="00E44363">
        <w:rPr>
          <w:szCs w:val="28"/>
        </w:rPr>
        <w:t xml:space="preserve">та Новосибирска от 25.04.2007 № 562 «О </w:t>
      </w:r>
      <w:proofErr w:type="gramStart"/>
      <w:r w:rsidRPr="00E44363">
        <w:rPr>
          <w:szCs w:val="28"/>
        </w:rPr>
        <w:t>Положении</w:t>
      </w:r>
      <w:proofErr w:type="gramEnd"/>
      <w:r w:rsidRPr="00E44363">
        <w:rPr>
          <w:szCs w:val="28"/>
        </w:rPr>
        <w:t xml:space="preserve"> о публичных слушаниях в городе Новосибирске», постановлением мэрии города Новосибирска от</w:t>
      </w:r>
      <w:r>
        <w:rPr>
          <w:szCs w:val="28"/>
        </w:rPr>
        <w:t> </w:t>
      </w:r>
      <w:r w:rsidR="00593B48" w:rsidRPr="00593B48">
        <w:rPr>
          <w:szCs w:val="28"/>
        </w:rPr>
        <w:t>27.11.2015</w:t>
      </w:r>
      <w:r w:rsidR="00593B48">
        <w:rPr>
          <w:szCs w:val="28"/>
        </w:rPr>
        <w:t xml:space="preserve"> </w:t>
      </w:r>
      <w:r w:rsidR="00593B48" w:rsidRPr="00593B48">
        <w:rPr>
          <w:szCs w:val="28"/>
        </w:rPr>
        <w:t>№ 6822</w:t>
      </w:r>
      <w:r w:rsidR="00593B48" w:rsidRPr="00E44363">
        <w:rPr>
          <w:szCs w:val="28"/>
        </w:rPr>
        <w:t xml:space="preserve"> </w:t>
      </w:r>
      <w:r w:rsidRPr="00E44363">
        <w:rPr>
          <w:szCs w:val="28"/>
        </w:rPr>
        <w:t>«</w:t>
      </w:r>
      <w:r w:rsidR="00593B48" w:rsidRPr="002C1E96">
        <w:rPr>
          <w:szCs w:val="28"/>
        </w:rPr>
        <w:t>О подготовке проекта планировки территории</w:t>
      </w:r>
      <w:r w:rsidR="00593B48">
        <w:rPr>
          <w:szCs w:val="28"/>
        </w:rPr>
        <w:t>, ограниченной</w:t>
      </w:r>
      <w:r w:rsidR="00593B48" w:rsidRPr="002C1E96">
        <w:rPr>
          <w:szCs w:val="28"/>
        </w:rPr>
        <w:t xml:space="preserve"> </w:t>
      </w:r>
      <w:r w:rsidR="00593B48">
        <w:t>Советским шоссе,</w:t>
      </w:r>
      <w:r w:rsidR="00593B48" w:rsidRPr="008D671D">
        <w:t xml:space="preserve"> полос</w:t>
      </w:r>
      <w:r w:rsidR="00593B48">
        <w:t>ой</w:t>
      </w:r>
      <w:r w:rsidR="00593B48" w:rsidRPr="008D671D">
        <w:t xml:space="preserve"> отвода железной дороги</w:t>
      </w:r>
      <w:r w:rsidR="00593B48">
        <w:t xml:space="preserve">, </w:t>
      </w:r>
      <w:r w:rsidR="00593B48">
        <w:rPr>
          <w:szCs w:val="26"/>
        </w:rPr>
        <w:t>береговой полосой реки Оби</w:t>
      </w:r>
      <w:r w:rsidR="00593B48">
        <w:t xml:space="preserve"> </w:t>
      </w:r>
      <w:r w:rsidR="00593B48">
        <w:rPr>
          <w:szCs w:val="26"/>
        </w:rPr>
        <w:t>и</w:t>
      </w:r>
      <w:r w:rsidR="00593B48">
        <w:t xml:space="preserve"> границей города Новосибирска, в Кировском районе</w:t>
      </w:r>
      <w:r w:rsidRPr="009048C8">
        <w:rPr>
          <w:szCs w:val="28"/>
        </w:rPr>
        <w:t>», руководствуясь Уставом города Н</w:t>
      </w:r>
      <w:r w:rsidRPr="009048C8">
        <w:rPr>
          <w:szCs w:val="28"/>
        </w:rPr>
        <w:t>о</w:t>
      </w:r>
      <w:r w:rsidRPr="009048C8">
        <w:rPr>
          <w:szCs w:val="28"/>
        </w:rPr>
        <w:t>восибирска</w:t>
      </w:r>
      <w:r w:rsidRPr="00E44363">
        <w:rPr>
          <w:szCs w:val="28"/>
        </w:rPr>
        <w:t>, ПОСТАНОВЛЯЮ:</w:t>
      </w:r>
    </w:p>
    <w:p w:rsidR="00707266" w:rsidRPr="00E44363" w:rsidRDefault="00707266" w:rsidP="00DF70AC">
      <w:pPr>
        <w:ind w:firstLine="700"/>
        <w:rPr>
          <w:szCs w:val="28"/>
        </w:rPr>
      </w:pPr>
      <w:r w:rsidRPr="00E44363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93B48" w:rsidRPr="00E44363">
        <w:rPr>
          <w:szCs w:val="28"/>
        </w:rPr>
        <w:t>О</w:t>
      </w:r>
      <w:r w:rsidR="00593B48">
        <w:rPr>
          <w:szCs w:val="28"/>
        </w:rPr>
        <w:t xml:space="preserve"> </w:t>
      </w:r>
      <w:r w:rsidR="00593B48" w:rsidRPr="002C1E96">
        <w:rPr>
          <w:szCs w:val="28"/>
        </w:rPr>
        <w:t>проект</w:t>
      </w:r>
      <w:r w:rsidR="00593B48">
        <w:rPr>
          <w:szCs w:val="28"/>
        </w:rPr>
        <w:t>е</w:t>
      </w:r>
      <w:r w:rsidR="00593B48" w:rsidRPr="002C1E96">
        <w:rPr>
          <w:szCs w:val="28"/>
        </w:rPr>
        <w:t xml:space="preserve"> планировки территории</w:t>
      </w:r>
      <w:r w:rsidR="00593B48">
        <w:rPr>
          <w:szCs w:val="28"/>
        </w:rPr>
        <w:t>, ограниченной</w:t>
      </w:r>
      <w:r w:rsidR="00593B48" w:rsidRPr="002C1E96">
        <w:rPr>
          <w:szCs w:val="28"/>
        </w:rPr>
        <w:t xml:space="preserve"> </w:t>
      </w:r>
      <w:r w:rsidR="00593B48">
        <w:t>Советским шо</w:t>
      </w:r>
      <w:r w:rsidR="00593B48">
        <w:t>с</w:t>
      </w:r>
      <w:r w:rsidR="00593B48">
        <w:t>се,</w:t>
      </w:r>
      <w:r w:rsidR="00593B48" w:rsidRPr="008D671D">
        <w:t xml:space="preserve"> полос</w:t>
      </w:r>
      <w:r w:rsidR="00593B48">
        <w:t>ой</w:t>
      </w:r>
      <w:r w:rsidR="00593B48" w:rsidRPr="008D671D">
        <w:t xml:space="preserve"> отвода железной дороги</w:t>
      </w:r>
      <w:r w:rsidR="00593B48">
        <w:t xml:space="preserve">, </w:t>
      </w:r>
      <w:r w:rsidR="00593B48">
        <w:rPr>
          <w:szCs w:val="26"/>
        </w:rPr>
        <w:t>береговой полосой реки Оби</w:t>
      </w:r>
      <w:r w:rsidR="00593B48">
        <w:t xml:space="preserve"> </w:t>
      </w:r>
      <w:r w:rsidR="00593B48">
        <w:rPr>
          <w:szCs w:val="26"/>
        </w:rPr>
        <w:t>и</w:t>
      </w:r>
      <w:r w:rsidR="00593B48">
        <w:t xml:space="preserve"> границей г</w:t>
      </w:r>
      <w:r w:rsidR="00593B48">
        <w:t>о</w:t>
      </w:r>
      <w:r w:rsidR="00593B48">
        <w:t>рода Новосибирска, в Кировском районе</w:t>
      </w:r>
      <w:r w:rsidRPr="00E44363">
        <w:rPr>
          <w:szCs w:val="28"/>
        </w:rPr>
        <w:t>» (приложение).</w:t>
      </w:r>
    </w:p>
    <w:p w:rsidR="00707266" w:rsidRPr="00E44363" w:rsidRDefault="00707266" w:rsidP="00DF70AC">
      <w:pPr>
        <w:ind w:firstLine="700"/>
        <w:rPr>
          <w:szCs w:val="28"/>
        </w:rPr>
      </w:pPr>
      <w:r w:rsidRPr="00E44363">
        <w:rPr>
          <w:szCs w:val="28"/>
        </w:rPr>
        <w:t xml:space="preserve">2. Провести </w:t>
      </w:r>
      <w:r w:rsidR="004F1D71">
        <w:rPr>
          <w:szCs w:val="28"/>
        </w:rPr>
        <w:t>16</w:t>
      </w:r>
      <w:r w:rsidR="00F82DBF">
        <w:rPr>
          <w:szCs w:val="28"/>
        </w:rPr>
        <w:t>.1</w:t>
      </w:r>
      <w:r w:rsidR="00B90D09">
        <w:rPr>
          <w:szCs w:val="28"/>
        </w:rPr>
        <w:t>1</w:t>
      </w:r>
      <w:r w:rsidRPr="00E44363">
        <w:rPr>
          <w:szCs w:val="28"/>
        </w:rPr>
        <w:t>.201</w:t>
      </w:r>
      <w:r w:rsidR="00A256B1">
        <w:rPr>
          <w:szCs w:val="28"/>
        </w:rPr>
        <w:t>6</w:t>
      </w:r>
      <w:r w:rsidRPr="00E44363">
        <w:rPr>
          <w:szCs w:val="28"/>
        </w:rPr>
        <w:t xml:space="preserve"> в 1</w:t>
      </w:r>
      <w:r w:rsidR="000645C3">
        <w:rPr>
          <w:szCs w:val="28"/>
        </w:rPr>
        <w:t>0</w:t>
      </w:r>
      <w:r w:rsidRPr="00E44363">
        <w:rPr>
          <w:szCs w:val="28"/>
        </w:rPr>
        <w:t>.</w:t>
      </w:r>
      <w:r w:rsidR="00511A3C">
        <w:rPr>
          <w:szCs w:val="28"/>
        </w:rPr>
        <w:t>00</w:t>
      </w:r>
      <w:r w:rsidRPr="00E44363">
        <w:rPr>
          <w:szCs w:val="28"/>
        </w:rPr>
        <w:t xml:space="preserve"> час</w:t>
      </w:r>
      <w:proofErr w:type="gramStart"/>
      <w:r w:rsidRPr="00E44363">
        <w:rPr>
          <w:szCs w:val="28"/>
        </w:rPr>
        <w:t>.</w:t>
      </w:r>
      <w:proofErr w:type="gramEnd"/>
      <w:r w:rsidRPr="00E44363">
        <w:rPr>
          <w:szCs w:val="28"/>
        </w:rPr>
        <w:t xml:space="preserve"> </w:t>
      </w:r>
      <w:proofErr w:type="gramStart"/>
      <w:r w:rsidRPr="00E44363">
        <w:rPr>
          <w:szCs w:val="28"/>
        </w:rPr>
        <w:t>п</w:t>
      </w:r>
      <w:proofErr w:type="gramEnd"/>
      <w:r w:rsidRPr="00E44363">
        <w:rPr>
          <w:szCs w:val="28"/>
        </w:rPr>
        <w:t>убличные слушания в здании админ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страции </w:t>
      </w:r>
      <w:r w:rsidR="00593B48">
        <w:rPr>
          <w:szCs w:val="28"/>
        </w:rPr>
        <w:t>Кировского</w:t>
      </w:r>
      <w:r w:rsidRPr="00E44363">
        <w:rPr>
          <w:szCs w:val="28"/>
        </w:rPr>
        <w:t xml:space="preserve"> района города Новосибирска (Российская Федерация, Нов</w:t>
      </w:r>
      <w:r w:rsidRPr="00E44363">
        <w:rPr>
          <w:szCs w:val="28"/>
        </w:rPr>
        <w:t>о</w:t>
      </w:r>
      <w:r w:rsidRPr="00E44363">
        <w:rPr>
          <w:szCs w:val="28"/>
        </w:rPr>
        <w:t>сибирская область, город Новосибирск, ул</w:t>
      </w:r>
      <w:r w:rsidRPr="00C846D8">
        <w:rPr>
          <w:szCs w:val="28"/>
        </w:rPr>
        <w:t xml:space="preserve">. </w:t>
      </w:r>
      <w:r w:rsidR="00593B48">
        <w:rPr>
          <w:szCs w:val="28"/>
        </w:rPr>
        <w:t>Петухова</w:t>
      </w:r>
      <w:r w:rsidRPr="00C846D8">
        <w:rPr>
          <w:szCs w:val="28"/>
        </w:rPr>
        <w:t xml:space="preserve">, </w:t>
      </w:r>
      <w:r w:rsidR="00511A3C">
        <w:rPr>
          <w:szCs w:val="28"/>
        </w:rPr>
        <w:t>18</w:t>
      </w:r>
      <w:r w:rsidRPr="00E44363">
        <w:rPr>
          <w:szCs w:val="28"/>
        </w:rPr>
        <w:t>).</w:t>
      </w:r>
    </w:p>
    <w:p w:rsidR="00707266" w:rsidRPr="00E44363" w:rsidRDefault="00707266" w:rsidP="00DF70AC">
      <w:pPr>
        <w:ind w:firstLine="700"/>
        <w:rPr>
          <w:szCs w:val="28"/>
        </w:rPr>
      </w:pPr>
      <w:r w:rsidRPr="00E44363">
        <w:rPr>
          <w:szCs w:val="28"/>
        </w:rPr>
        <w:t>3. Создать организационный комитет по подготовке и проведению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ook w:val="00A0"/>
      </w:tblPr>
      <w:tblGrid>
        <w:gridCol w:w="4503"/>
        <w:gridCol w:w="374"/>
        <w:gridCol w:w="5296"/>
      </w:tblGrid>
      <w:tr w:rsidR="00707266" w:rsidRPr="00E44363" w:rsidTr="00310E14">
        <w:trPr>
          <w:trHeight w:val="1258"/>
        </w:trPr>
        <w:tc>
          <w:tcPr>
            <w:tcW w:w="4503" w:type="dxa"/>
          </w:tcPr>
          <w:p w:rsidR="00707266" w:rsidRPr="00E44363" w:rsidRDefault="00707266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707266" w:rsidRPr="00E44363" w:rsidRDefault="00707266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707266" w:rsidRPr="00E44363" w:rsidRDefault="00707266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отдела планировки территори</w:t>
            </w:r>
            <w:r>
              <w:rPr>
                <w:szCs w:val="28"/>
              </w:rPr>
              <w:t>и города</w:t>
            </w:r>
            <w:r w:rsidRPr="00E44363">
              <w:rPr>
                <w:szCs w:val="28"/>
              </w:rPr>
              <w:t xml:space="preserve"> Главного управления архитектуры и градостроительства мэрии города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восибирска;</w:t>
            </w:r>
          </w:p>
        </w:tc>
      </w:tr>
      <w:tr w:rsidR="00511A3C" w:rsidRPr="00511A3C" w:rsidTr="00310E14">
        <w:trPr>
          <w:trHeight w:val="624"/>
        </w:trPr>
        <w:tc>
          <w:tcPr>
            <w:tcW w:w="4503" w:type="dxa"/>
          </w:tcPr>
          <w:p w:rsidR="00511A3C" w:rsidRPr="00E44363" w:rsidRDefault="00511A3C" w:rsidP="00DF70AC">
            <w:pPr>
              <w:ind w:firstLine="0"/>
              <w:rPr>
                <w:szCs w:val="28"/>
              </w:rPr>
            </w:pPr>
            <w:r w:rsidRPr="00511A3C">
              <w:rPr>
                <w:szCs w:val="28"/>
              </w:rPr>
              <w:t>Гончаров Андрей Александрович</w:t>
            </w:r>
          </w:p>
        </w:tc>
        <w:tc>
          <w:tcPr>
            <w:tcW w:w="374" w:type="dxa"/>
          </w:tcPr>
          <w:p w:rsidR="00511A3C" w:rsidRPr="00E44363" w:rsidRDefault="00511A3C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310E14" w:rsidRDefault="00511A3C" w:rsidP="00DF70AC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Кировского района города Новосибирска</w:t>
            </w:r>
            <w:r w:rsidR="00310E14">
              <w:rPr>
                <w:szCs w:val="28"/>
              </w:rPr>
              <w:t>;</w:t>
            </w:r>
          </w:p>
          <w:p w:rsidR="00310E14" w:rsidRDefault="00310E14" w:rsidP="00DF70AC">
            <w:pPr>
              <w:ind w:right="34" w:firstLine="0"/>
              <w:rPr>
                <w:szCs w:val="28"/>
              </w:rPr>
            </w:pPr>
          </w:p>
          <w:p w:rsidR="00511A3C" w:rsidRPr="00E44363" w:rsidRDefault="00511A3C" w:rsidP="00DF70AC">
            <w:pPr>
              <w:ind w:right="34" w:firstLine="0"/>
              <w:rPr>
                <w:szCs w:val="28"/>
              </w:rPr>
            </w:pPr>
          </w:p>
        </w:tc>
      </w:tr>
      <w:tr w:rsidR="00A81C09" w:rsidRPr="00E44363" w:rsidTr="00310E14">
        <w:trPr>
          <w:trHeight w:val="888"/>
        </w:trPr>
        <w:tc>
          <w:tcPr>
            <w:tcW w:w="4503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lastRenderedPageBreak/>
              <w:t xml:space="preserve">Игнатьева </w:t>
            </w:r>
            <w:proofErr w:type="spellStart"/>
            <w:r w:rsidRPr="00E44363">
              <w:rPr>
                <w:szCs w:val="28"/>
              </w:rPr>
              <w:t>Антонида</w:t>
            </w:r>
            <w:proofErr w:type="spellEnd"/>
            <w:r w:rsidRPr="00E44363">
              <w:rPr>
                <w:szCs w:val="28"/>
              </w:rPr>
              <w:t xml:space="preserve"> Ивановна</w:t>
            </w:r>
          </w:p>
        </w:tc>
        <w:tc>
          <w:tcPr>
            <w:tcW w:w="374" w:type="dxa"/>
          </w:tcPr>
          <w:p w:rsidR="00A81C09" w:rsidRPr="00E44363" w:rsidRDefault="00DB0F68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A81C09" w:rsidRPr="00E44363" w:rsidRDefault="00A81C09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Главного управления архите</w:t>
            </w:r>
            <w:r w:rsidRPr="00E44363">
              <w:rPr>
                <w:szCs w:val="28"/>
              </w:rPr>
              <w:t>к</w:t>
            </w:r>
            <w:r w:rsidRPr="00E44363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A81C09" w:rsidRPr="00E44363" w:rsidTr="00310E14">
        <w:trPr>
          <w:trHeight w:val="1258"/>
        </w:trPr>
        <w:tc>
          <w:tcPr>
            <w:tcW w:w="4503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A81C09" w:rsidRPr="00E44363" w:rsidRDefault="00A81C09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>главный специалист отдела планировки территори</w:t>
            </w:r>
            <w:r w:rsidR="002256EB">
              <w:rPr>
                <w:szCs w:val="28"/>
              </w:rPr>
              <w:t>и города</w:t>
            </w:r>
            <w:r w:rsidRPr="00E44363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A81C09" w:rsidRPr="00E44363" w:rsidTr="00310E14">
        <w:tc>
          <w:tcPr>
            <w:tcW w:w="4503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A81C09" w:rsidRPr="00E44363" w:rsidRDefault="00A81C09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главный специалист отдела планировки </w:t>
            </w:r>
            <w:r w:rsidR="002256EB">
              <w:rPr>
                <w:szCs w:val="28"/>
              </w:rPr>
              <w:t>территории города</w:t>
            </w:r>
            <w:r w:rsidRPr="00E44363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A81C09" w:rsidRPr="00E44363" w:rsidTr="00310E14">
        <w:trPr>
          <w:cantSplit/>
        </w:trPr>
        <w:tc>
          <w:tcPr>
            <w:tcW w:w="4503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5296" w:type="dxa"/>
          </w:tcPr>
          <w:p w:rsidR="00A81C09" w:rsidRPr="00E44363" w:rsidRDefault="00A81C09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управления 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рования управления архитектуры и строительства министерства строительс</w:t>
            </w:r>
            <w:r w:rsidRPr="00E44363">
              <w:rPr>
                <w:szCs w:val="28"/>
              </w:rPr>
              <w:t>т</w:t>
            </w:r>
            <w:r w:rsidRPr="00E44363">
              <w:rPr>
                <w:szCs w:val="28"/>
              </w:rPr>
              <w:t>ва Новосибирской области</w:t>
            </w:r>
            <w:r w:rsidR="002256EB">
              <w:rPr>
                <w:szCs w:val="28"/>
              </w:rPr>
              <w:t xml:space="preserve"> (по соглас</w:t>
            </w:r>
            <w:r w:rsidR="002256EB">
              <w:rPr>
                <w:szCs w:val="28"/>
              </w:rPr>
              <w:t>о</w:t>
            </w:r>
            <w:r w:rsidR="002256EB">
              <w:rPr>
                <w:szCs w:val="28"/>
              </w:rPr>
              <w:t>ванию)</w:t>
            </w:r>
            <w:r w:rsidRPr="00E44363">
              <w:rPr>
                <w:szCs w:val="28"/>
              </w:rPr>
              <w:t>;</w:t>
            </w:r>
          </w:p>
        </w:tc>
      </w:tr>
      <w:tr w:rsidR="00A81C09" w:rsidRPr="00E44363" w:rsidTr="00310E14">
        <w:trPr>
          <w:cantSplit/>
        </w:trPr>
        <w:tc>
          <w:tcPr>
            <w:tcW w:w="4503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A81C09" w:rsidRPr="00E44363" w:rsidRDefault="00A81C09" w:rsidP="00DF70AC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96" w:type="dxa"/>
          </w:tcPr>
          <w:p w:rsidR="00A81C09" w:rsidRPr="00E44363" w:rsidRDefault="00A81C09" w:rsidP="00DF70AC">
            <w:pPr>
              <w:ind w:right="34"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Главного упра</w:t>
            </w:r>
            <w:r w:rsidRPr="00E44363">
              <w:rPr>
                <w:szCs w:val="28"/>
              </w:rPr>
              <w:t>в</w:t>
            </w:r>
            <w:r w:rsidRPr="00E44363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301B85">
              <w:rPr>
                <w:szCs w:val="28"/>
              </w:rPr>
              <w:t>.</w:t>
            </w:r>
          </w:p>
        </w:tc>
      </w:tr>
    </w:tbl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 Новосибирск, Красный проспект, 50, кабинет 528, почтовый индекс: 630091, адрес электронной почты: </w:t>
      </w:r>
      <w:proofErr w:type="spellStart"/>
      <w:r w:rsidRPr="00E44363">
        <w:rPr>
          <w:szCs w:val="28"/>
        </w:rPr>
        <w:t>ogalimova@admnsk.ru</w:t>
      </w:r>
      <w:proofErr w:type="spellEnd"/>
      <w:r w:rsidRPr="00E44363">
        <w:rPr>
          <w:szCs w:val="28"/>
        </w:rPr>
        <w:t>, контактный телефон: 227-54-18.</w:t>
      </w:r>
    </w:p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>5. </w:t>
      </w:r>
      <w:proofErr w:type="gramStart"/>
      <w:r w:rsidRPr="00E44363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54324E" w:rsidRPr="00E44363">
        <w:rPr>
          <w:szCs w:val="28"/>
        </w:rPr>
        <w:t>О</w:t>
      </w:r>
      <w:r w:rsidR="0054324E">
        <w:rPr>
          <w:szCs w:val="28"/>
        </w:rPr>
        <w:t xml:space="preserve"> </w:t>
      </w:r>
      <w:r w:rsidR="0054324E" w:rsidRPr="002C1E96">
        <w:rPr>
          <w:szCs w:val="28"/>
        </w:rPr>
        <w:t>проект</w:t>
      </w:r>
      <w:r w:rsidR="0054324E">
        <w:rPr>
          <w:szCs w:val="28"/>
        </w:rPr>
        <w:t>е</w:t>
      </w:r>
      <w:r w:rsidR="0054324E" w:rsidRPr="002C1E96">
        <w:rPr>
          <w:szCs w:val="28"/>
        </w:rPr>
        <w:t xml:space="preserve"> планировки территории</w:t>
      </w:r>
      <w:r w:rsidR="0054324E">
        <w:rPr>
          <w:szCs w:val="28"/>
        </w:rPr>
        <w:t>, ограниченной</w:t>
      </w:r>
      <w:r w:rsidR="0054324E" w:rsidRPr="002C1E96">
        <w:rPr>
          <w:szCs w:val="28"/>
        </w:rPr>
        <w:t xml:space="preserve"> </w:t>
      </w:r>
      <w:r w:rsidR="0054324E">
        <w:t>Советским шоссе,</w:t>
      </w:r>
      <w:r w:rsidR="0054324E" w:rsidRPr="008D671D">
        <w:t xml:space="preserve"> полос</w:t>
      </w:r>
      <w:r w:rsidR="0054324E">
        <w:t>ой</w:t>
      </w:r>
      <w:r w:rsidR="0054324E" w:rsidRPr="008D671D">
        <w:t xml:space="preserve"> отвода железной дороги</w:t>
      </w:r>
      <w:r w:rsidR="0054324E">
        <w:t xml:space="preserve">, </w:t>
      </w:r>
      <w:r w:rsidR="0054324E">
        <w:rPr>
          <w:szCs w:val="26"/>
        </w:rPr>
        <w:t>береговой полосой реки Оби</w:t>
      </w:r>
      <w:r w:rsidR="0054324E">
        <w:t xml:space="preserve"> </w:t>
      </w:r>
      <w:r w:rsidR="0054324E">
        <w:rPr>
          <w:szCs w:val="26"/>
        </w:rPr>
        <w:t>и</w:t>
      </w:r>
      <w:r w:rsidR="0054324E">
        <w:t xml:space="preserve"> границей города Новосибирска, в Кировском районе</w:t>
      </w:r>
      <w:r w:rsidR="00707266" w:rsidRPr="00E44363">
        <w:rPr>
          <w:szCs w:val="28"/>
        </w:rPr>
        <w:t>»</w:t>
      </w:r>
      <w:r w:rsidRPr="00E44363">
        <w:rPr>
          <w:szCs w:val="28"/>
        </w:rPr>
        <w:t>.</w:t>
      </w:r>
      <w:proofErr w:type="gramEnd"/>
      <w:r w:rsidRPr="00E44363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трех дней со дня проведения слушаний, указанные предл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жения не подлежат анализу экспертами, но могут быть учтены при доработке проекта. </w:t>
      </w:r>
    </w:p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>6. Организационному комитету организовать мероприятия, предусмотре</w:t>
      </w:r>
      <w:r w:rsidRPr="00E44363">
        <w:rPr>
          <w:szCs w:val="28"/>
        </w:rPr>
        <w:t>н</w:t>
      </w:r>
      <w:r w:rsidRPr="00E4436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="00301B85" w:rsidRPr="002C1E96">
        <w:rPr>
          <w:szCs w:val="28"/>
        </w:rPr>
        <w:t>территории</w:t>
      </w:r>
      <w:r w:rsidR="00301B85">
        <w:rPr>
          <w:szCs w:val="28"/>
        </w:rPr>
        <w:t>, о</w:t>
      </w:r>
      <w:r w:rsidR="00301B85">
        <w:rPr>
          <w:szCs w:val="28"/>
        </w:rPr>
        <w:t>г</w:t>
      </w:r>
      <w:r w:rsidR="00301B85">
        <w:rPr>
          <w:szCs w:val="28"/>
        </w:rPr>
        <w:t>раниченной</w:t>
      </w:r>
      <w:r w:rsidR="00301B85" w:rsidRPr="002C1E96">
        <w:rPr>
          <w:szCs w:val="28"/>
        </w:rPr>
        <w:t xml:space="preserve"> </w:t>
      </w:r>
      <w:r w:rsidR="00301B85">
        <w:t>Советским шоссе,</w:t>
      </w:r>
      <w:r w:rsidR="00301B85" w:rsidRPr="008D671D">
        <w:t xml:space="preserve"> полос</w:t>
      </w:r>
      <w:r w:rsidR="00301B85">
        <w:t>ой</w:t>
      </w:r>
      <w:r w:rsidR="00301B85" w:rsidRPr="008D671D">
        <w:t xml:space="preserve"> отвода железной дороги</w:t>
      </w:r>
      <w:r w:rsidR="00301B85">
        <w:t xml:space="preserve">, </w:t>
      </w:r>
      <w:r w:rsidR="00301B85">
        <w:rPr>
          <w:szCs w:val="26"/>
        </w:rPr>
        <w:t>береговой пол</w:t>
      </w:r>
      <w:r w:rsidR="00301B85">
        <w:rPr>
          <w:szCs w:val="26"/>
        </w:rPr>
        <w:t>о</w:t>
      </w:r>
      <w:r w:rsidR="00301B85">
        <w:rPr>
          <w:szCs w:val="26"/>
        </w:rPr>
        <w:t>сой реки Оби</w:t>
      </w:r>
      <w:r w:rsidR="00301B85">
        <w:t xml:space="preserve"> </w:t>
      </w:r>
      <w:r w:rsidR="00301B85">
        <w:rPr>
          <w:szCs w:val="26"/>
        </w:rPr>
        <w:t>и</w:t>
      </w:r>
      <w:r w:rsidR="00301B85">
        <w:t xml:space="preserve"> границей города Новосибирска, в Кировском районе</w:t>
      </w:r>
      <w:r w:rsidRPr="00E44363">
        <w:rPr>
          <w:szCs w:val="28"/>
        </w:rPr>
        <w:t>.</w:t>
      </w:r>
    </w:p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 xml:space="preserve">7. Возложить на </w:t>
      </w:r>
      <w:r w:rsidR="00FA652E">
        <w:rPr>
          <w:szCs w:val="28"/>
        </w:rPr>
        <w:t xml:space="preserve">Игнатьеву </w:t>
      </w:r>
      <w:proofErr w:type="spellStart"/>
      <w:r w:rsidR="00FA652E">
        <w:rPr>
          <w:szCs w:val="28"/>
        </w:rPr>
        <w:t>Антониду</w:t>
      </w:r>
      <w:proofErr w:type="spellEnd"/>
      <w:r w:rsidR="00FA652E">
        <w:rPr>
          <w:szCs w:val="28"/>
        </w:rPr>
        <w:t xml:space="preserve"> Ивановну</w:t>
      </w:r>
      <w:r w:rsidRPr="00E44363">
        <w:rPr>
          <w:szCs w:val="28"/>
        </w:rPr>
        <w:t xml:space="preserve">, </w:t>
      </w:r>
      <w:r w:rsidR="00FA652E">
        <w:rPr>
          <w:szCs w:val="28"/>
        </w:rPr>
        <w:t xml:space="preserve">начальника </w:t>
      </w:r>
      <w:r w:rsidR="00FA652E" w:rsidRPr="00E44363">
        <w:rPr>
          <w:szCs w:val="28"/>
        </w:rPr>
        <w:t>Главного управления архитектуры и градостроительства мэрии города Новосибирска</w:t>
      </w:r>
      <w:r w:rsidRPr="00E44363">
        <w:rPr>
          <w:szCs w:val="28"/>
        </w:rPr>
        <w:t>, о</w:t>
      </w:r>
      <w:r w:rsidRPr="00E44363">
        <w:rPr>
          <w:szCs w:val="28"/>
        </w:rPr>
        <w:t>т</w:t>
      </w:r>
      <w:r w:rsidRPr="00E44363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и информационное сообщение о проведении публи</w:t>
      </w:r>
      <w:r w:rsidRPr="00E44363">
        <w:rPr>
          <w:szCs w:val="28"/>
        </w:rPr>
        <w:t>ч</w:t>
      </w:r>
      <w:r w:rsidRPr="00E44363">
        <w:rPr>
          <w:szCs w:val="28"/>
        </w:rPr>
        <w:lastRenderedPageBreak/>
        <w:t>ных слушаний на официальном сайте города Новосибирска в</w:t>
      </w:r>
      <w:r w:rsidR="00310E14">
        <w:rPr>
          <w:szCs w:val="28"/>
        </w:rPr>
        <w:t xml:space="preserve"> </w:t>
      </w:r>
      <w:r w:rsidRPr="00E44363">
        <w:rPr>
          <w:szCs w:val="28"/>
        </w:rPr>
        <w:t>информационно-телекоммуникационной сети «Интернет».</w:t>
      </w:r>
    </w:p>
    <w:p w:rsidR="00A81C09" w:rsidRPr="00E44363" w:rsidRDefault="00A81C09" w:rsidP="00DF70AC">
      <w:pPr>
        <w:widowControl w:val="0"/>
        <w:ind w:firstLine="697"/>
        <w:rPr>
          <w:szCs w:val="28"/>
        </w:rPr>
      </w:pPr>
      <w:r w:rsidRPr="00E4436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ведении публичных слушаний. </w:t>
      </w:r>
    </w:p>
    <w:p w:rsidR="00A81C09" w:rsidRPr="00E44363" w:rsidRDefault="00A81C09" w:rsidP="00DF70AC">
      <w:pPr>
        <w:ind w:firstLine="700"/>
        <w:rPr>
          <w:szCs w:val="28"/>
        </w:rPr>
      </w:pPr>
      <w:r w:rsidRPr="00E44363">
        <w:rPr>
          <w:szCs w:val="28"/>
        </w:rPr>
        <w:t>10. 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E44363" w:rsidTr="00D945D2">
        <w:tc>
          <w:tcPr>
            <w:tcW w:w="6946" w:type="dxa"/>
          </w:tcPr>
          <w:p w:rsidR="00A81C09" w:rsidRPr="00E44363" w:rsidRDefault="00A81C09" w:rsidP="00DF70AC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E44363" w:rsidRDefault="00A81C09" w:rsidP="00DF70A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1C09" w:rsidRPr="00E44363" w:rsidRDefault="00A81C09" w:rsidP="00DF70AC">
      <w:pPr>
        <w:ind w:firstLine="0"/>
        <w:rPr>
          <w:szCs w:val="28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A81C09" w:rsidRPr="00E44363" w:rsidRDefault="00A81C09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114D25" w:rsidRDefault="00114D25" w:rsidP="00DF70AC">
      <w:pPr>
        <w:ind w:firstLine="0"/>
        <w:rPr>
          <w:sz w:val="27"/>
          <w:szCs w:val="27"/>
        </w:rPr>
      </w:pPr>
    </w:p>
    <w:p w:rsidR="00114D25" w:rsidRDefault="00114D25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76386" w:rsidRDefault="00B76386" w:rsidP="00DF70AC">
      <w:pPr>
        <w:ind w:firstLine="0"/>
        <w:rPr>
          <w:sz w:val="27"/>
          <w:szCs w:val="27"/>
        </w:rPr>
      </w:pPr>
    </w:p>
    <w:p w:rsidR="00B76386" w:rsidRDefault="00B76386" w:rsidP="00DF70AC">
      <w:pPr>
        <w:ind w:firstLine="0"/>
        <w:rPr>
          <w:sz w:val="27"/>
          <w:szCs w:val="27"/>
        </w:rPr>
      </w:pPr>
    </w:p>
    <w:p w:rsidR="00B76386" w:rsidRDefault="00B76386" w:rsidP="00DF70AC">
      <w:pPr>
        <w:ind w:firstLine="0"/>
        <w:rPr>
          <w:sz w:val="27"/>
          <w:szCs w:val="27"/>
        </w:rPr>
      </w:pPr>
    </w:p>
    <w:p w:rsidR="00B76386" w:rsidRDefault="00B76386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1D42D6" w:rsidRDefault="001D42D6" w:rsidP="00DF70AC">
      <w:pPr>
        <w:ind w:firstLine="0"/>
        <w:rPr>
          <w:sz w:val="27"/>
          <w:szCs w:val="27"/>
        </w:rPr>
      </w:pPr>
    </w:p>
    <w:p w:rsidR="001D42D6" w:rsidRDefault="001D42D6" w:rsidP="00DF70AC">
      <w:pPr>
        <w:ind w:firstLine="0"/>
        <w:rPr>
          <w:sz w:val="27"/>
          <w:szCs w:val="27"/>
        </w:rPr>
      </w:pPr>
    </w:p>
    <w:p w:rsidR="001D42D6" w:rsidRDefault="001D42D6" w:rsidP="00DF70AC">
      <w:pPr>
        <w:ind w:firstLine="0"/>
        <w:rPr>
          <w:sz w:val="27"/>
          <w:szCs w:val="27"/>
        </w:rPr>
      </w:pPr>
    </w:p>
    <w:p w:rsidR="00CD53DA" w:rsidRDefault="00CD53DA" w:rsidP="00DF70AC">
      <w:pPr>
        <w:ind w:firstLine="0"/>
        <w:rPr>
          <w:sz w:val="27"/>
          <w:szCs w:val="27"/>
        </w:rPr>
      </w:pPr>
    </w:p>
    <w:p w:rsidR="00CD53DA" w:rsidRDefault="00CD53DA" w:rsidP="00DF70AC">
      <w:pPr>
        <w:ind w:firstLine="0"/>
        <w:rPr>
          <w:sz w:val="27"/>
          <w:szCs w:val="27"/>
        </w:rPr>
      </w:pPr>
    </w:p>
    <w:p w:rsidR="001D42D6" w:rsidRDefault="001D42D6" w:rsidP="00DF70AC">
      <w:pPr>
        <w:ind w:firstLine="0"/>
        <w:rPr>
          <w:sz w:val="27"/>
          <w:szCs w:val="27"/>
        </w:rPr>
      </w:pPr>
    </w:p>
    <w:p w:rsidR="001D42D6" w:rsidRPr="00310E14" w:rsidRDefault="001D42D6" w:rsidP="00DF70AC">
      <w:pPr>
        <w:ind w:firstLine="0"/>
        <w:rPr>
          <w:sz w:val="24"/>
          <w:szCs w:val="27"/>
        </w:rPr>
      </w:pPr>
    </w:p>
    <w:p w:rsidR="00310E14" w:rsidRPr="00310E14" w:rsidRDefault="00310E14" w:rsidP="00DF70AC">
      <w:pPr>
        <w:ind w:firstLine="0"/>
        <w:rPr>
          <w:sz w:val="24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Default="00B57B68" w:rsidP="00DF70AC">
      <w:pPr>
        <w:ind w:firstLine="0"/>
        <w:rPr>
          <w:sz w:val="27"/>
          <w:szCs w:val="27"/>
        </w:rPr>
      </w:pPr>
    </w:p>
    <w:p w:rsidR="00B57B68" w:rsidRPr="00E44363" w:rsidRDefault="00B57B68" w:rsidP="00DF70AC">
      <w:pPr>
        <w:ind w:firstLine="0"/>
        <w:rPr>
          <w:sz w:val="27"/>
          <w:szCs w:val="27"/>
        </w:rPr>
      </w:pPr>
    </w:p>
    <w:p w:rsidR="00A81C09" w:rsidRPr="00E44363" w:rsidRDefault="00055011" w:rsidP="00DF70AC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A81C09" w:rsidRPr="00E44363" w:rsidRDefault="00A81C09" w:rsidP="00DF70AC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</w:t>
      </w:r>
      <w:r w:rsidR="00055011">
        <w:rPr>
          <w:sz w:val="24"/>
          <w:szCs w:val="24"/>
        </w:rPr>
        <w:t>5337</w:t>
      </w:r>
    </w:p>
    <w:p w:rsidR="00A81C09" w:rsidRPr="00E44363" w:rsidRDefault="00A81C09" w:rsidP="00DF70AC">
      <w:pPr>
        <w:ind w:firstLine="0"/>
        <w:rPr>
          <w:sz w:val="24"/>
          <w:szCs w:val="24"/>
        </w:r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A81C09" w:rsidRPr="00E44363" w:rsidRDefault="00A81C09" w:rsidP="00DF70AC">
      <w:pPr>
        <w:ind w:firstLine="0"/>
        <w:rPr>
          <w:sz w:val="27"/>
          <w:szCs w:val="27"/>
        </w:rPr>
        <w:sectPr w:rsidR="00A81C09" w:rsidRPr="00E44363" w:rsidSect="00310E14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A81C09" w:rsidRPr="00310E14" w:rsidTr="00D945D2">
        <w:trPr>
          <w:trHeight w:val="1608"/>
        </w:trPr>
        <w:tc>
          <w:tcPr>
            <w:tcW w:w="10031" w:type="dxa"/>
          </w:tcPr>
          <w:p w:rsidR="00A81C09" w:rsidRPr="00310E14" w:rsidRDefault="00A81C09" w:rsidP="00DF70AC">
            <w:pPr>
              <w:ind w:left="6379" w:right="-108" w:firstLine="0"/>
              <w:outlineLvl w:val="8"/>
              <w:rPr>
                <w:szCs w:val="27"/>
              </w:rPr>
            </w:pPr>
            <w:r w:rsidRPr="00310E14">
              <w:rPr>
                <w:szCs w:val="27"/>
              </w:rPr>
              <w:lastRenderedPageBreak/>
              <w:t>Приложение</w:t>
            </w:r>
          </w:p>
          <w:p w:rsidR="00A81C09" w:rsidRPr="00310E14" w:rsidRDefault="00A81C09" w:rsidP="00DF70AC">
            <w:pPr>
              <w:ind w:left="6379" w:right="-108" w:firstLine="0"/>
              <w:outlineLvl w:val="8"/>
              <w:rPr>
                <w:szCs w:val="27"/>
              </w:rPr>
            </w:pPr>
            <w:r w:rsidRPr="00310E14">
              <w:rPr>
                <w:szCs w:val="27"/>
              </w:rPr>
              <w:t>к постановлению мэрии</w:t>
            </w:r>
          </w:p>
          <w:p w:rsidR="00A81C09" w:rsidRPr="00310E14" w:rsidRDefault="00A81C09" w:rsidP="00DF70AC">
            <w:pPr>
              <w:ind w:left="6379" w:right="-108" w:firstLine="0"/>
              <w:outlineLvl w:val="8"/>
              <w:rPr>
                <w:szCs w:val="27"/>
              </w:rPr>
            </w:pPr>
            <w:r w:rsidRPr="00310E14">
              <w:rPr>
                <w:szCs w:val="27"/>
              </w:rPr>
              <w:t>города Новосибирска</w:t>
            </w:r>
          </w:p>
          <w:p w:rsidR="00A81C09" w:rsidRPr="00310E14" w:rsidRDefault="00A81C09" w:rsidP="005C7DBD">
            <w:pPr>
              <w:ind w:left="6379" w:right="-108" w:firstLine="0"/>
              <w:outlineLvl w:val="8"/>
              <w:rPr>
                <w:rFonts w:ascii="Calibri" w:hAnsi="Calibri"/>
                <w:szCs w:val="27"/>
                <w:u w:val="single"/>
              </w:rPr>
            </w:pPr>
            <w:r w:rsidRPr="00310E14">
              <w:rPr>
                <w:szCs w:val="27"/>
              </w:rPr>
              <w:t xml:space="preserve">от </w:t>
            </w:r>
            <w:r w:rsidR="005C7DBD" w:rsidRPr="005C7DBD">
              <w:rPr>
                <w:szCs w:val="27"/>
                <w:u w:val="single"/>
              </w:rPr>
              <w:t>11.10.2016</w:t>
            </w:r>
            <w:r w:rsidRPr="00310E14">
              <w:rPr>
                <w:szCs w:val="27"/>
              </w:rPr>
              <w:t xml:space="preserve"> № </w:t>
            </w:r>
            <w:r w:rsidR="005C7DBD">
              <w:rPr>
                <w:szCs w:val="27"/>
                <w:u w:val="single"/>
              </w:rPr>
              <w:t>4595</w:t>
            </w:r>
            <w:bookmarkStart w:id="0" w:name="_GoBack"/>
            <w:bookmarkEnd w:id="0"/>
          </w:p>
        </w:tc>
      </w:tr>
    </w:tbl>
    <w:p w:rsidR="00A81C09" w:rsidRPr="00726315" w:rsidRDefault="00A81C09" w:rsidP="00DF70AC">
      <w:pPr>
        <w:ind w:firstLine="6379"/>
        <w:rPr>
          <w:sz w:val="27"/>
          <w:szCs w:val="27"/>
        </w:rPr>
      </w:pPr>
      <w:r w:rsidRPr="00726315">
        <w:rPr>
          <w:sz w:val="27"/>
          <w:szCs w:val="27"/>
        </w:rPr>
        <w:t>Проект постановления мэрии</w:t>
      </w:r>
    </w:p>
    <w:p w:rsidR="00A81C09" w:rsidRPr="00E44363" w:rsidRDefault="00A81C09" w:rsidP="00DF70AC">
      <w:pPr>
        <w:ind w:firstLine="6379"/>
        <w:rPr>
          <w:szCs w:val="28"/>
        </w:rPr>
      </w:pPr>
      <w:r w:rsidRPr="00726315">
        <w:rPr>
          <w:sz w:val="27"/>
          <w:szCs w:val="27"/>
        </w:rPr>
        <w:t>города Новосибирска</w:t>
      </w:r>
    </w:p>
    <w:p w:rsidR="00A81C09" w:rsidRPr="00707266" w:rsidRDefault="00A81C09" w:rsidP="00DF70AC">
      <w:pPr>
        <w:tabs>
          <w:tab w:val="left" w:pos="6663"/>
        </w:tabs>
        <w:ind w:firstLine="0"/>
        <w:rPr>
          <w:sz w:val="26"/>
          <w:szCs w:val="26"/>
        </w:rPr>
      </w:pPr>
    </w:p>
    <w:p w:rsidR="00A81C09" w:rsidRPr="00707266" w:rsidRDefault="00A81C09" w:rsidP="00DF70AC">
      <w:pPr>
        <w:tabs>
          <w:tab w:val="left" w:pos="6663"/>
        </w:tabs>
        <w:ind w:firstLine="0"/>
        <w:rPr>
          <w:sz w:val="26"/>
          <w:szCs w:val="26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A81C09" w:rsidRPr="00E44363" w:rsidTr="00310E14">
        <w:trPr>
          <w:trHeight w:val="583"/>
        </w:trPr>
        <w:tc>
          <w:tcPr>
            <w:tcW w:w="5954" w:type="dxa"/>
          </w:tcPr>
          <w:p w:rsidR="00A81C09" w:rsidRPr="0054324E" w:rsidRDefault="0054324E" w:rsidP="00DF70AC">
            <w:pPr>
              <w:ind w:left="34" w:firstLine="0"/>
              <w:rPr>
                <w:sz w:val="27"/>
                <w:szCs w:val="27"/>
              </w:rPr>
            </w:pPr>
            <w:r w:rsidRPr="0054324E">
              <w:rPr>
                <w:sz w:val="27"/>
                <w:szCs w:val="27"/>
              </w:rPr>
              <w:t>О проекте планировки территории, ограниче</w:t>
            </w:r>
            <w:r w:rsidRPr="0054324E">
              <w:rPr>
                <w:sz w:val="27"/>
                <w:szCs w:val="27"/>
              </w:rPr>
              <w:t>н</w:t>
            </w:r>
            <w:r w:rsidRPr="0054324E">
              <w:rPr>
                <w:sz w:val="27"/>
                <w:szCs w:val="27"/>
              </w:rPr>
              <w:t>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A81C09" w:rsidRPr="00707266" w:rsidRDefault="00A81C09" w:rsidP="00DF70AC">
      <w:pPr>
        <w:tabs>
          <w:tab w:val="left" w:pos="360"/>
        </w:tabs>
        <w:contextualSpacing/>
        <w:rPr>
          <w:sz w:val="26"/>
          <w:szCs w:val="26"/>
        </w:rPr>
      </w:pPr>
    </w:p>
    <w:p w:rsidR="00A81C09" w:rsidRPr="00707266" w:rsidRDefault="00A81C09" w:rsidP="00DF70AC">
      <w:pPr>
        <w:autoSpaceDE w:val="0"/>
        <w:autoSpaceDN w:val="0"/>
        <w:adjustRightInd w:val="0"/>
        <w:rPr>
          <w:sz w:val="26"/>
          <w:szCs w:val="26"/>
        </w:rPr>
      </w:pPr>
    </w:p>
    <w:p w:rsidR="00A81C09" w:rsidRPr="00726315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726315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726315">
        <w:rPr>
          <w:sz w:val="27"/>
          <w:szCs w:val="27"/>
        </w:rPr>
        <w:t>а</w:t>
      </w:r>
      <w:r w:rsidRPr="00726315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726315">
        <w:rPr>
          <w:sz w:val="27"/>
          <w:szCs w:val="27"/>
        </w:rPr>
        <w:t>е</w:t>
      </w:r>
      <w:r w:rsidRPr="00726315">
        <w:rPr>
          <w:sz w:val="27"/>
          <w:szCs w:val="27"/>
        </w:rPr>
        <w:t>мого размещения объектов капитального строительства, в том числе объектов фед</w:t>
      </w:r>
      <w:r w:rsidRPr="00726315">
        <w:rPr>
          <w:sz w:val="27"/>
          <w:szCs w:val="27"/>
        </w:rPr>
        <w:t>е</w:t>
      </w:r>
      <w:r w:rsidRPr="00726315">
        <w:rPr>
          <w:sz w:val="27"/>
          <w:szCs w:val="27"/>
        </w:rPr>
        <w:t>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B57B68" w:rsidRPr="00726315">
        <w:rPr>
          <w:sz w:val="27"/>
          <w:szCs w:val="27"/>
        </w:rPr>
        <w:t> </w:t>
      </w:r>
      <w:r w:rsidRPr="00726315">
        <w:rPr>
          <w:sz w:val="27"/>
          <w:szCs w:val="27"/>
        </w:rPr>
        <w:t>21.05.2008 № 966 «О Порядке подготовки</w:t>
      </w:r>
      <w:proofErr w:type="gramEnd"/>
      <w:r w:rsidRPr="00726315">
        <w:rPr>
          <w:sz w:val="27"/>
          <w:szCs w:val="27"/>
        </w:rPr>
        <w:t xml:space="preserve"> документации по планировке территории города Новосибирска», пост</w:t>
      </w:r>
      <w:r w:rsidRPr="00726315">
        <w:rPr>
          <w:sz w:val="27"/>
          <w:szCs w:val="27"/>
        </w:rPr>
        <w:t>а</w:t>
      </w:r>
      <w:r w:rsidRPr="00726315">
        <w:rPr>
          <w:sz w:val="27"/>
          <w:szCs w:val="27"/>
        </w:rPr>
        <w:t xml:space="preserve">новлением мэрии города Новосибирска </w:t>
      </w:r>
      <w:r w:rsidR="0054324E" w:rsidRPr="0054324E">
        <w:rPr>
          <w:sz w:val="27"/>
          <w:szCs w:val="27"/>
        </w:rPr>
        <w:t>от 27.11.2015 № 6822 «О подготовке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районе»</w:t>
      </w:r>
      <w:r w:rsidRPr="0054324E">
        <w:rPr>
          <w:sz w:val="27"/>
          <w:szCs w:val="27"/>
        </w:rPr>
        <w:t xml:space="preserve">, </w:t>
      </w:r>
      <w:r w:rsidRPr="00726315">
        <w:rPr>
          <w:sz w:val="27"/>
          <w:szCs w:val="27"/>
        </w:rPr>
        <w:t>руководствуясь Уставом города Новосибирска, ПОСТАНОВЛЯЮ:</w:t>
      </w:r>
    </w:p>
    <w:p w:rsidR="00A81C09" w:rsidRPr="00726315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726315">
        <w:rPr>
          <w:sz w:val="27"/>
          <w:szCs w:val="27"/>
        </w:rPr>
        <w:t xml:space="preserve">1. Утвердить проект </w:t>
      </w:r>
      <w:r w:rsidR="0054324E">
        <w:rPr>
          <w:sz w:val="27"/>
          <w:szCs w:val="27"/>
        </w:rPr>
        <w:t xml:space="preserve">планировки </w:t>
      </w:r>
      <w:r w:rsidR="0054324E" w:rsidRPr="0054324E">
        <w:rPr>
          <w:sz w:val="27"/>
          <w:szCs w:val="27"/>
        </w:rPr>
        <w:t>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54324E" w:rsidRPr="00726315">
        <w:rPr>
          <w:sz w:val="27"/>
          <w:szCs w:val="27"/>
        </w:rPr>
        <w:t xml:space="preserve"> </w:t>
      </w:r>
      <w:r w:rsidRPr="00726315">
        <w:rPr>
          <w:sz w:val="27"/>
          <w:szCs w:val="27"/>
        </w:rPr>
        <w:t>(приложение).</w:t>
      </w:r>
    </w:p>
    <w:p w:rsidR="00A81C09" w:rsidRPr="00726315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726315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726315">
        <w:rPr>
          <w:sz w:val="27"/>
          <w:szCs w:val="27"/>
        </w:rPr>
        <w:t>разместить постановление</w:t>
      </w:r>
      <w:proofErr w:type="gramEnd"/>
      <w:r w:rsidRPr="00726315">
        <w:rPr>
          <w:sz w:val="27"/>
          <w:szCs w:val="27"/>
        </w:rPr>
        <w:t xml:space="preserve"> на официальном сайте города Новосибирска в информ</w:t>
      </w:r>
      <w:r w:rsidRPr="00726315">
        <w:rPr>
          <w:sz w:val="27"/>
          <w:szCs w:val="27"/>
        </w:rPr>
        <w:t>а</w:t>
      </w:r>
      <w:r w:rsidRPr="00726315">
        <w:rPr>
          <w:sz w:val="27"/>
          <w:szCs w:val="27"/>
        </w:rPr>
        <w:t>ционно-телекоммуникационной сети «Интернет».</w:t>
      </w:r>
    </w:p>
    <w:p w:rsidR="0054324E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726315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726315">
        <w:rPr>
          <w:sz w:val="27"/>
          <w:szCs w:val="27"/>
        </w:rPr>
        <w:t>е</w:t>
      </w:r>
      <w:r w:rsidRPr="00726315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726315">
        <w:rPr>
          <w:sz w:val="27"/>
          <w:szCs w:val="27"/>
        </w:rPr>
        <w:t>в</w:t>
      </w:r>
      <w:r w:rsidRPr="00726315">
        <w:rPr>
          <w:sz w:val="27"/>
          <w:szCs w:val="27"/>
        </w:rPr>
        <w:t>ления.</w:t>
      </w:r>
    </w:p>
    <w:p w:rsidR="00A81C09" w:rsidRPr="00726315" w:rsidRDefault="0054324E" w:rsidP="00DF70AC">
      <w:pPr>
        <w:autoSpaceDE w:val="0"/>
        <w:autoSpaceDN w:val="0"/>
        <w:adjustRightInd w:val="0"/>
        <w:rPr>
          <w:sz w:val="27"/>
          <w:szCs w:val="27"/>
        </w:rPr>
      </w:pPr>
      <w:r>
        <w:rPr>
          <w:sz w:val="27"/>
          <w:szCs w:val="27"/>
        </w:rPr>
        <w:t xml:space="preserve">4. Признать утратившим силу </w:t>
      </w:r>
      <w:r w:rsidRPr="0054324E">
        <w:rPr>
          <w:sz w:val="27"/>
          <w:szCs w:val="27"/>
        </w:rPr>
        <w:t>постановление мэрии города Новосибирска от</w:t>
      </w:r>
      <w:r>
        <w:rPr>
          <w:sz w:val="27"/>
          <w:szCs w:val="27"/>
        </w:rPr>
        <w:t> </w:t>
      </w:r>
      <w:r w:rsidRPr="0054324E">
        <w:rPr>
          <w:sz w:val="27"/>
          <w:szCs w:val="27"/>
        </w:rPr>
        <w:t>23.01.2014 № 484 «Об утверждении пр</w:t>
      </w:r>
      <w:r>
        <w:rPr>
          <w:sz w:val="27"/>
          <w:szCs w:val="27"/>
        </w:rPr>
        <w:t>оекта планировки жилого района «</w:t>
      </w:r>
      <w:proofErr w:type="spellStart"/>
      <w:r w:rsidRPr="0054324E">
        <w:rPr>
          <w:sz w:val="27"/>
          <w:szCs w:val="27"/>
        </w:rPr>
        <w:t>Южно-Чемской</w:t>
      </w:r>
      <w:proofErr w:type="spellEnd"/>
      <w:r>
        <w:rPr>
          <w:sz w:val="27"/>
          <w:szCs w:val="27"/>
        </w:rPr>
        <w:t>»</w:t>
      </w:r>
      <w:r w:rsidRPr="0054324E">
        <w:rPr>
          <w:sz w:val="27"/>
          <w:szCs w:val="27"/>
        </w:rPr>
        <w:t xml:space="preserve"> в Кировском районе».</w:t>
      </w:r>
    </w:p>
    <w:p w:rsidR="00A81C09" w:rsidRPr="00726315" w:rsidRDefault="0054324E" w:rsidP="00DF70AC">
      <w:pPr>
        <w:autoSpaceDE w:val="0"/>
        <w:autoSpaceDN w:val="0"/>
        <w:adjustRightInd w:val="0"/>
        <w:rPr>
          <w:sz w:val="27"/>
          <w:szCs w:val="27"/>
        </w:rPr>
      </w:pPr>
      <w:r>
        <w:rPr>
          <w:sz w:val="27"/>
          <w:szCs w:val="27"/>
        </w:rPr>
        <w:t>5</w:t>
      </w:r>
      <w:r w:rsidR="00A81C09" w:rsidRPr="00726315">
        <w:rPr>
          <w:sz w:val="27"/>
          <w:szCs w:val="27"/>
        </w:rPr>
        <w:t>. </w:t>
      </w:r>
      <w:proofErr w:type="gramStart"/>
      <w:r w:rsidR="00A81C09" w:rsidRPr="00726315">
        <w:rPr>
          <w:sz w:val="27"/>
          <w:szCs w:val="27"/>
        </w:rPr>
        <w:t>Контроль за</w:t>
      </w:r>
      <w:proofErr w:type="gramEnd"/>
      <w:r w:rsidR="00A81C09" w:rsidRPr="00726315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A81C09" w:rsidRPr="00726315">
        <w:rPr>
          <w:sz w:val="27"/>
          <w:szCs w:val="27"/>
        </w:rPr>
        <w:t>о</w:t>
      </w:r>
      <w:r w:rsidR="00A81C09" w:rsidRPr="00726315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E44363" w:rsidTr="00707266">
        <w:trPr>
          <w:trHeight w:val="449"/>
        </w:trPr>
        <w:tc>
          <w:tcPr>
            <w:tcW w:w="6946" w:type="dxa"/>
          </w:tcPr>
          <w:p w:rsidR="00A81C09" w:rsidRPr="00726315" w:rsidRDefault="00A81C09" w:rsidP="00DF70AC">
            <w:pPr>
              <w:spacing w:before="600"/>
              <w:ind w:firstLine="34"/>
              <w:rPr>
                <w:sz w:val="27"/>
                <w:szCs w:val="27"/>
              </w:rPr>
            </w:pPr>
            <w:r w:rsidRPr="00726315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726315" w:rsidRDefault="00A81C09" w:rsidP="00DF70A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26315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4324E" w:rsidRPr="00310E14" w:rsidRDefault="0054324E" w:rsidP="00DF70AC">
      <w:pPr>
        <w:ind w:firstLine="0"/>
        <w:rPr>
          <w:sz w:val="22"/>
          <w:szCs w:val="24"/>
        </w:rPr>
      </w:pPr>
    </w:p>
    <w:p w:rsidR="00310E14" w:rsidRPr="00310E14" w:rsidRDefault="00310E14" w:rsidP="00DF70AC">
      <w:pPr>
        <w:ind w:firstLine="0"/>
        <w:rPr>
          <w:sz w:val="22"/>
          <w:szCs w:val="24"/>
        </w:rPr>
      </w:pPr>
    </w:p>
    <w:p w:rsidR="006E4F58" w:rsidRDefault="00055011" w:rsidP="00DF70AC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B57B68" w:rsidRPr="00726315" w:rsidRDefault="00B57B68" w:rsidP="00DF70AC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 w:rsidR="00055011">
        <w:rPr>
          <w:sz w:val="24"/>
          <w:szCs w:val="24"/>
        </w:rPr>
        <w:t>5337</w:t>
      </w:r>
    </w:p>
    <w:p w:rsidR="00A81C09" w:rsidRPr="00726315" w:rsidRDefault="00B57B68" w:rsidP="00DF70AC">
      <w:pPr>
        <w:ind w:firstLine="0"/>
        <w:rPr>
          <w:sz w:val="24"/>
          <w:szCs w:val="24"/>
        </w:rPr>
        <w:sectPr w:rsidR="00A81C09" w:rsidRPr="00726315" w:rsidSect="00310E14">
          <w:footerReference w:type="first" r:id="rId14"/>
          <w:endnotePr>
            <w:numFmt w:val="decimal"/>
          </w:endnotePr>
          <w:pgSz w:w="11907" w:h="16840"/>
          <w:pgMar w:top="1134" w:right="567" w:bottom="0" w:left="1418" w:header="720" w:footer="0" w:gutter="0"/>
          <w:pgNumType w:start="1"/>
          <w:cols w:space="720"/>
          <w:titlePg/>
          <w:docGrid w:linePitch="381"/>
        </w:sectPr>
      </w:pPr>
      <w:proofErr w:type="spellStart"/>
      <w:r w:rsidRPr="00726315">
        <w:rPr>
          <w:sz w:val="24"/>
          <w:szCs w:val="24"/>
        </w:rPr>
        <w:t>ГУАиГ</w:t>
      </w:r>
      <w:proofErr w:type="spellEnd"/>
    </w:p>
    <w:p w:rsidR="00A81C09" w:rsidRPr="00E44363" w:rsidRDefault="00A81C09" w:rsidP="00DF70AC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DF70AC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DF70AC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DF70AC">
      <w:pPr>
        <w:ind w:left="5040" w:firstLine="1481"/>
      </w:pPr>
      <w:r w:rsidRPr="00E44363">
        <w:t>от ___________ № _______</w:t>
      </w:r>
    </w:p>
    <w:p w:rsidR="00A81C09" w:rsidRPr="00E44363" w:rsidRDefault="00A81C09" w:rsidP="00DF70AC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DF70AC">
      <w:pPr>
        <w:ind w:firstLine="0"/>
      </w:pPr>
    </w:p>
    <w:p w:rsidR="00A81C09" w:rsidRPr="00E44363" w:rsidRDefault="00A81C09" w:rsidP="00DF70AC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E0078A" w:rsidRDefault="00A81C09" w:rsidP="00DF70AC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 w:rsidR="0054324E" w:rsidRPr="0054324E">
        <w:rPr>
          <w:szCs w:val="28"/>
        </w:rPr>
        <w:t xml:space="preserve">территории, ограниченной Советским шоссе, полосой отвода </w:t>
      </w:r>
    </w:p>
    <w:p w:rsidR="00310E14" w:rsidRDefault="0054324E" w:rsidP="00DF70AC">
      <w:pPr>
        <w:widowControl w:val="0"/>
        <w:ind w:right="-2" w:firstLine="0"/>
        <w:jc w:val="center"/>
        <w:rPr>
          <w:szCs w:val="28"/>
        </w:rPr>
      </w:pPr>
      <w:r w:rsidRPr="0054324E">
        <w:rPr>
          <w:szCs w:val="28"/>
        </w:rPr>
        <w:t xml:space="preserve">железной дороги, береговой полосой реки Оби и границей </w:t>
      </w:r>
    </w:p>
    <w:p w:rsidR="00A81C09" w:rsidRDefault="0054324E" w:rsidP="00DF70AC">
      <w:pPr>
        <w:widowControl w:val="0"/>
        <w:ind w:right="-2" w:firstLine="0"/>
        <w:jc w:val="center"/>
        <w:rPr>
          <w:szCs w:val="28"/>
        </w:rPr>
      </w:pPr>
      <w:r w:rsidRPr="0054324E">
        <w:rPr>
          <w:szCs w:val="28"/>
        </w:rPr>
        <w:t>города Новосибирска, в Кировском районе</w:t>
      </w:r>
    </w:p>
    <w:p w:rsidR="00F72B5A" w:rsidRPr="00E44363" w:rsidRDefault="00F72B5A" w:rsidP="00DF70AC">
      <w:pPr>
        <w:widowControl w:val="0"/>
        <w:ind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DF70AC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DF70AC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Pr="00E44363" w:rsidRDefault="005D3D9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7A98" w:rsidRDefault="00B87A98" w:rsidP="00DF70AC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B87A98" w:rsidRDefault="00B87A98" w:rsidP="00DF70AC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B87A98" w:rsidSect="00FB4C59">
          <w:headerReference w:type="default" r:id="rId15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87A98" w:rsidRDefault="00561CBB" w:rsidP="00DF70AC">
      <w:pPr>
        <w:ind w:firstLine="0"/>
        <w:jc w:val="center"/>
        <w:rPr>
          <w:color w:val="C00000"/>
          <w:szCs w:val="28"/>
        </w:rPr>
        <w:sectPr w:rsidR="00B87A98" w:rsidSect="00FA652E">
          <w:pgSz w:w="16839" w:h="11907" w:orient="landscape" w:code="9"/>
          <w:pgMar w:top="709" w:right="425" w:bottom="566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color w:val="C00000"/>
          <w:szCs w:val="28"/>
        </w:rPr>
        <w:lastRenderedPageBreak/>
        <w:drawing>
          <wp:inline distT="0" distB="0" distL="0" distR="0">
            <wp:extent cx="9572248" cy="6751320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248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98" w:rsidRPr="00E44363" w:rsidRDefault="00561CBB" w:rsidP="00DF70AC">
      <w:pPr>
        <w:ind w:firstLine="0"/>
        <w:jc w:val="center"/>
        <w:rPr>
          <w:color w:val="C00000"/>
          <w:szCs w:val="28"/>
        </w:rPr>
      </w:pPr>
      <w:r>
        <w:rPr>
          <w:noProof/>
          <w:color w:val="C00000"/>
          <w:szCs w:val="28"/>
        </w:rPr>
        <w:lastRenderedPageBreak/>
        <w:drawing>
          <wp:inline distT="0" distB="0" distL="0" distR="0">
            <wp:extent cx="9610725" cy="6751320"/>
            <wp:effectExtent l="19050" t="0" r="952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53" w:rsidRPr="00E44363" w:rsidRDefault="009E0E53" w:rsidP="00DF70AC">
      <w:pPr>
        <w:widowControl w:val="0"/>
        <w:ind w:left="6804" w:right="266" w:firstLine="0"/>
        <w:rPr>
          <w:sz w:val="24"/>
          <w:szCs w:val="24"/>
        </w:rPr>
        <w:sectPr w:rsidR="009E0E53" w:rsidRPr="00E44363" w:rsidSect="00FA652E">
          <w:pgSz w:w="16839" w:h="11907" w:orient="landscape" w:code="9"/>
          <w:pgMar w:top="709" w:right="567" w:bottom="566" w:left="567" w:header="709" w:footer="74" w:gutter="0"/>
          <w:pgNumType w:start="1"/>
          <w:cols w:space="708"/>
          <w:titlePg/>
          <w:docGrid w:linePitch="381"/>
        </w:sectPr>
      </w:pPr>
    </w:p>
    <w:p w:rsidR="00E6581D" w:rsidRPr="00310E14" w:rsidRDefault="00E6581D" w:rsidP="00DF70AC">
      <w:pPr>
        <w:spacing w:line="240" w:lineRule="atLeast"/>
        <w:ind w:left="6237" w:firstLine="0"/>
        <w:rPr>
          <w:sz w:val="24"/>
          <w:szCs w:val="28"/>
        </w:rPr>
      </w:pPr>
      <w:r w:rsidRPr="00310E14">
        <w:rPr>
          <w:sz w:val="24"/>
          <w:szCs w:val="28"/>
        </w:rPr>
        <w:lastRenderedPageBreak/>
        <w:t xml:space="preserve">Приложение 3 </w:t>
      </w:r>
    </w:p>
    <w:p w:rsidR="00E6581D" w:rsidRPr="00310E14" w:rsidRDefault="00E6581D" w:rsidP="00DF70AC">
      <w:pPr>
        <w:spacing w:line="240" w:lineRule="atLeast"/>
        <w:ind w:left="6237" w:firstLine="0"/>
        <w:rPr>
          <w:sz w:val="24"/>
          <w:szCs w:val="28"/>
        </w:rPr>
      </w:pPr>
      <w:r w:rsidRPr="00310E14">
        <w:rPr>
          <w:sz w:val="24"/>
          <w:szCs w:val="28"/>
        </w:rPr>
        <w:t xml:space="preserve">к проекту планировки </w:t>
      </w:r>
      <w:r w:rsidR="0054324E" w:rsidRPr="00310E14">
        <w:rPr>
          <w:sz w:val="24"/>
          <w:szCs w:val="28"/>
        </w:rPr>
        <w:t>территории, ограниченной Советским шоссе, полосой отвода железной дороги, береговой полосой реки Оби и гр</w:t>
      </w:r>
      <w:r w:rsidR="0054324E" w:rsidRPr="00310E14">
        <w:rPr>
          <w:sz w:val="24"/>
          <w:szCs w:val="28"/>
        </w:rPr>
        <w:t>а</w:t>
      </w:r>
      <w:r w:rsidR="0054324E" w:rsidRPr="00310E14">
        <w:rPr>
          <w:sz w:val="24"/>
          <w:szCs w:val="28"/>
        </w:rPr>
        <w:t>ницей города Новосибирска, в К</w:t>
      </w:r>
      <w:r w:rsidR="0054324E" w:rsidRPr="00310E14">
        <w:rPr>
          <w:sz w:val="24"/>
          <w:szCs w:val="28"/>
        </w:rPr>
        <w:t>и</w:t>
      </w:r>
      <w:r w:rsidR="0054324E" w:rsidRPr="00310E14">
        <w:rPr>
          <w:sz w:val="24"/>
          <w:szCs w:val="28"/>
        </w:rPr>
        <w:t>ровском районе</w:t>
      </w:r>
    </w:p>
    <w:p w:rsidR="00E6581D" w:rsidRDefault="00E6581D" w:rsidP="00DF70AC">
      <w:pPr>
        <w:spacing w:line="240" w:lineRule="atLeast"/>
        <w:rPr>
          <w:b/>
          <w:szCs w:val="28"/>
          <w:highlight w:val="yellow"/>
        </w:rPr>
      </w:pPr>
    </w:p>
    <w:p w:rsidR="00310E14" w:rsidRPr="00727A0F" w:rsidRDefault="00310E14" w:rsidP="00DF70AC">
      <w:pPr>
        <w:spacing w:line="240" w:lineRule="atLeast"/>
        <w:rPr>
          <w:b/>
          <w:szCs w:val="28"/>
          <w:highlight w:val="yellow"/>
        </w:rPr>
      </w:pPr>
    </w:p>
    <w:p w:rsidR="00E6581D" w:rsidRPr="00091548" w:rsidRDefault="00E6581D" w:rsidP="00DF70AC">
      <w:pPr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ПОЛОЖЕНИ</w:t>
      </w:r>
      <w:r w:rsidR="001D42D6">
        <w:rPr>
          <w:b/>
          <w:szCs w:val="28"/>
        </w:rPr>
        <w:t>Я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о размещении объектов капитального строительства федерального,</w:t>
      </w:r>
    </w:p>
    <w:p w:rsidR="00DF70AC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091548">
        <w:rPr>
          <w:b/>
          <w:szCs w:val="28"/>
        </w:rPr>
        <w:t xml:space="preserve"> местного значения, а также о характеристиках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планируемого развития территории, в том числе плотности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и </w:t>
      </w:r>
      <w:proofErr w:type="gramStart"/>
      <w:r w:rsidRPr="00091548">
        <w:rPr>
          <w:b/>
          <w:szCs w:val="28"/>
        </w:rPr>
        <w:t>параметрах</w:t>
      </w:r>
      <w:proofErr w:type="gramEnd"/>
      <w:r w:rsidRPr="00091548">
        <w:rPr>
          <w:b/>
          <w:szCs w:val="28"/>
        </w:rPr>
        <w:t xml:space="preserve"> застройки территории и характеристиках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развития систем социального, транспортного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обслуживания и инженерно-технического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обеспечения, </w:t>
      </w:r>
      <w:proofErr w:type="gramStart"/>
      <w:r w:rsidRPr="00091548">
        <w:rPr>
          <w:b/>
          <w:szCs w:val="28"/>
        </w:rPr>
        <w:t>необходимых</w:t>
      </w:r>
      <w:proofErr w:type="gramEnd"/>
      <w:r w:rsidRPr="00091548">
        <w:rPr>
          <w:b/>
          <w:szCs w:val="28"/>
        </w:rPr>
        <w:t xml:space="preserve"> для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развития территории</w:t>
      </w:r>
    </w:p>
    <w:p w:rsidR="00E6581D" w:rsidRPr="00091548" w:rsidRDefault="00E6581D" w:rsidP="00DF70AC">
      <w:pPr>
        <w:spacing w:line="240" w:lineRule="atLeast"/>
        <w:rPr>
          <w:szCs w:val="28"/>
        </w:rPr>
      </w:pPr>
    </w:p>
    <w:p w:rsidR="00DF70AC" w:rsidRDefault="00DF70AC" w:rsidP="00DF70AC">
      <w:pPr>
        <w:pStyle w:val="10"/>
        <w:keepNext w:val="0"/>
        <w:spacing w:before="0" w:after="0" w:line="240" w:lineRule="atLeast"/>
        <w:ind w:firstLine="0"/>
      </w:pPr>
      <w:r>
        <w:t>1. </w:t>
      </w:r>
      <w:r w:rsidR="00F64585" w:rsidRPr="007A6483">
        <w:t xml:space="preserve">Характеристика современного использования </w:t>
      </w:r>
    </w:p>
    <w:p w:rsidR="00F64585" w:rsidRDefault="002F7699" w:rsidP="00DF70AC">
      <w:pPr>
        <w:pStyle w:val="10"/>
        <w:keepNext w:val="0"/>
        <w:spacing w:before="0" w:after="0" w:line="240" w:lineRule="atLeast"/>
        <w:ind w:firstLine="0"/>
      </w:pPr>
      <w:r>
        <w:t>планируемой территории</w:t>
      </w:r>
    </w:p>
    <w:p w:rsidR="00DF70AC" w:rsidRPr="00DF70AC" w:rsidRDefault="00DF70AC" w:rsidP="00DF70AC"/>
    <w:p w:rsidR="00F64585" w:rsidRPr="00F857C7" w:rsidRDefault="00F64585" w:rsidP="00DF70AC">
      <w:pPr>
        <w:spacing w:line="240" w:lineRule="atLeast"/>
      </w:pPr>
      <w:r w:rsidRPr="005D51DC">
        <w:rPr>
          <w:szCs w:val="28"/>
        </w:rPr>
        <w:t>Проект планировки территории, ограниченной Советским шоссе, полосой отвода железной дороги, береговой полосой реки Оби и границей города Новос</w:t>
      </w:r>
      <w:r w:rsidRPr="005D51DC">
        <w:rPr>
          <w:szCs w:val="28"/>
        </w:rPr>
        <w:t>и</w:t>
      </w:r>
      <w:r w:rsidRPr="005D51DC">
        <w:rPr>
          <w:szCs w:val="28"/>
        </w:rPr>
        <w:t xml:space="preserve">бирска, </w:t>
      </w:r>
      <w:proofErr w:type="gramStart"/>
      <w:r w:rsidRPr="005D51DC">
        <w:rPr>
          <w:szCs w:val="28"/>
        </w:rPr>
        <w:t>в</w:t>
      </w:r>
      <w:proofErr w:type="gramEnd"/>
      <w:r w:rsidRPr="005D51DC">
        <w:rPr>
          <w:szCs w:val="28"/>
        </w:rPr>
        <w:t xml:space="preserve"> </w:t>
      </w:r>
      <w:proofErr w:type="gramStart"/>
      <w:r w:rsidRPr="005D51DC">
        <w:rPr>
          <w:szCs w:val="28"/>
        </w:rPr>
        <w:t>Кировском</w:t>
      </w:r>
      <w:proofErr w:type="gramEnd"/>
      <w:r w:rsidRPr="005D51DC">
        <w:rPr>
          <w:szCs w:val="28"/>
        </w:rPr>
        <w:t xml:space="preserve"> районе (далее – проект планировки) разработан в отношении территории, ограниченной Советским шоссе, полосой отвода железной дороги, береговой полосой реки Оби и границей города Новосибирска, в Кировском ра</w:t>
      </w:r>
      <w:r w:rsidRPr="005D51DC">
        <w:rPr>
          <w:szCs w:val="28"/>
        </w:rPr>
        <w:t>й</w:t>
      </w:r>
      <w:r w:rsidRPr="005D51DC">
        <w:rPr>
          <w:szCs w:val="28"/>
        </w:rPr>
        <w:t xml:space="preserve">оне (далее – </w:t>
      </w:r>
      <w:r w:rsidR="002F7699">
        <w:rPr>
          <w:szCs w:val="28"/>
        </w:rPr>
        <w:t>планируемая территория</w:t>
      </w:r>
      <w:r w:rsidRPr="005D51DC">
        <w:rPr>
          <w:szCs w:val="28"/>
        </w:rPr>
        <w:t>).</w:t>
      </w:r>
      <w:r>
        <w:rPr>
          <w:szCs w:val="28"/>
        </w:rPr>
        <w:t xml:space="preserve"> </w:t>
      </w:r>
      <w:r w:rsidR="002F7699">
        <w:t>Планируемая территория</w:t>
      </w:r>
      <w:r w:rsidRPr="007A41E7">
        <w:t xml:space="preserve"> </w:t>
      </w:r>
      <w:r w:rsidR="006E4F58">
        <w:t xml:space="preserve">относится к </w:t>
      </w:r>
      <w:r w:rsidRPr="007A41E7">
        <w:t>К</w:t>
      </w:r>
      <w:r w:rsidRPr="007A41E7">
        <w:t>и</w:t>
      </w:r>
      <w:r w:rsidRPr="007A41E7">
        <w:t>ровском</w:t>
      </w:r>
      <w:r w:rsidR="003E37F3">
        <w:t xml:space="preserve">у </w:t>
      </w:r>
      <w:r w:rsidRPr="007A6483">
        <w:t>район</w:t>
      </w:r>
      <w:r w:rsidR="006E4F58">
        <w:t>у города Новосибирска и</w:t>
      </w:r>
      <w:r>
        <w:t xml:space="preserve"> ограничена</w:t>
      </w:r>
      <w:r>
        <w:rPr>
          <w:szCs w:val="28"/>
        </w:rPr>
        <w:t xml:space="preserve"> </w:t>
      </w:r>
      <w:r w:rsidRPr="00144602">
        <w:t xml:space="preserve">с запада и севера </w:t>
      </w:r>
      <w:r>
        <w:t xml:space="preserve">– </w:t>
      </w:r>
      <w:r w:rsidRPr="00144602">
        <w:t>полосой отвода железной дороги Кузбасского направления и подъездными путя</w:t>
      </w:r>
      <w:r>
        <w:t xml:space="preserve">ми на юг, </w:t>
      </w:r>
      <w:r w:rsidRPr="00144602">
        <w:t>с север</w:t>
      </w:r>
      <w:r>
        <w:t xml:space="preserve">а и </w:t>
      </w:r>
      <w:r w:rsidRPr="00144602">
        <w:t>восто</w:t>
      </w:r>
      <w:r>
        <w:t>ка</w:t>
      </w:r>
      <w:r w:rsidRPr="00144602">
        <w:t xml:space="preserve"> – береговой полосой р</w:t>
      </w:r>
      <w:r>
        <w:t>еки</w:t>
      </w:r>
      <w:r w:rsidRPr="00144602">
        <w:t xml:space="preserve"> Оби</w:t>
      </w:r>
      <w:r>
        <w:t>,</w:t>
      </w:r>
      <w:r w:rsidR="006E4F58">
        <w:t xml:space="preserve"> </w:t>
      </w:r>
      <w:r w:rsidRPr="00144602">
        <w:t>с ю</w:t>
      </w:r>
      <w:r>
        <w:t>га</w:t>
      </w:r>
      <w:r w:rsidRPr="00144602">
        <w:t xml:space="preserve"> – городской чертой</w:t>
      </w:r>
      <w:r>
        <w:t>.</w:t>
      </w:r>
    </w:p>
    <w:p w:rsidR="00F64585" w:rsidRPr="007B4EE7" w:rsidRDefault="00F64585" w:rsidP="00DF70AC">
      <w:pPr>
        <w:rPr>
          <w:szCs w:val="28"/>
        </w:rPr>
      </w:pPr>
      <w:r w:rsidRPr="007B4EE7">
        <w:rPr>
          <w:szCs w:val="28"/>
        </w:rPr>
        <w:t xml:space="preserve">Площадь </w:t>
      </w:r>
      <w:r w:rsidR="002F7699">
        <w:rPr>
          <w:szCs w:val="28"/>
        </w:rPr>
        <w:t>планируемой территории</w:t>
      </w:r>
      <w:r w:rsidRPr="007B4EE7">
        <w:rPr>
          <w:szCs w:val="28"/>
        </w:rPr>
        <w:t xml:space="preserve"> составляет 906,2 га</w:t>
      </w:r>
      <w:r w:rsidR="00301B85">
        <w:rPr>
          <w:szCs w:val="28"/>
        </w:rPr>
        <w:t>.</w:t>
      </w:r>
    </w:p>
    <w:p w:rsidR="00F64585" w:rsidRPr="00ED0620" w:rsidRDefault="00F64585" w:rsidP="00DF70AC">
      <w:r w:rsidRPr="00ED0620">
        <w:t xml:space="preserve">Периферийность </w:t>
      </w:r>
      <w:r w:rsidR="002F7699">
        <w:t>планируемой территории</w:t>
      </w:r>
      <w:r w:rsidRPr="00ED0620">
        <w:t xml:space="preserve"> по отношению к центральной зоне города Новосибирска не да</w:t>
      </w:r>
      <w:r>
        <w:t>е</w:t>
      </w:r>
      <w:r w:rsidRPr="00ED0620">
        <w:t xml:space="preserve">т оснований считать </w:t>
      </w:r>
      <w:r w:rsidR="003E37F3">
        <w:t>ее</w:t>
      </w:r>
      <w:r w:rsidRPr="00ED0620">
        <w:t xml:space="preserve"> оторванн</w:t>
      </w:r>
      <w:r w:rsidR="003E37F3">
        <w:t>ой</w:t>
      </w:r>
      <w:r w:rsidRPr="00ED0620">
        <w:t xml:space="preserve"> от мест пр</w:t>
      </w:r>
      <w:r w:rsidRPr="00ED0620">
        <w:t>и</w:t>
      </w:r>
      <w:r w:rsidRPr="00ED0620">
        <w:t xml:space="preserve">ложения труда, наделяя </w:t>
      </w:r>
      <w:r w:rsidR="003E37F3">
        <w:t>ее</w:t>
      </w:r>
      <w:r w:rsidRPr="00ED0620">
        <w:t xml:space="preserve"> лишь функциями «спального</w:t>
      </w:r>
      <w:r w:rsidR="00DF70AC" w:rsidRPr="00ED0620">
        <w:t>»</w:t>
      </w:r>
      <w:r w:rsidRPr="00ED0620">
        <w:t xml:space="preserve"> района. С запада и сев</w:t>
      </w:r>
      <w:r w:rsidRPr="00ED0620">
        <w:t>е</w:t>
      </w:r>
      <w:r w:rsidRPr="00ED0620">
        <w:t xml:space="preserve">ра к </w:t>
      </w:r>
      <w:r w:rsidR="003E37F3">
        <w:t>территории жилой застройки</w:t>
      </w:r>
      <w:r w:rsidRPr="00ED0620">
        <w:t xml:space="preserve"> примыкают территории развито</w:t>
      </w:r>
      <w:r w:rsidR="003E37F3">
        <w:t>й</w:t>
      </w:r>
      <w:r w:rsidRPr="00ED0620">
        <w:t xml:space="preserve"> пром</w:t>
      </w:r>
      <w:r>
        <w:t>ышле</w:t>
      </w:r>
      <w:r>
        <w:t>н</w:t>
      </w:r>
      <w:r>
        <w:t>но</w:t>
      </w:r>
      <w:r w:rsidR="003E37F3">
        <w:t>й</w:t>
      </w:r>
      <w:r>
        <w:t xml:space="preserve"> </w:t>
      </w:r>
      <w:r w:rsidR="003E37F3">
        <w:t>зоны</w:t>
      </w:r>
      <w:r w:rsidRPr="00ED0620">
        <w:t>, обеспечивая возможность организации не только транспортных, но и пешеходных связей.</w:t>
      </w:r>
    </w:p>
    <w:p w:rsidR="00F64585" w:rsidRPr="00ED0620" w:rsidRDefault="00F64585" w:rsidP="00DF70AC">
      <w:r w:rsidRPr="00ED0620">
        <w:t>Ограничени</w:t>
      </w:r>
      <w:r>
        <w:t xml:space="preserve">я по организации рекреационных </w:t>
      </w:r>
      <w:r w:rsidRPr="00ED0620">
        <w:t>и других функций в береговой зоне р</w:t>
      </w:r>
      <w:r>
        <w:t>еки</w:t>
      </w:r>
      <w:r w:rsidR="00DF70AC">
        <w:t xml:space="preserve"> </w:t>
      </w:r>
      <w:r w:rsidRPr="00ED0620">
        <w:t xml:space="preserve">Оби накладывает развитая территория левобережной </w:t>
      </w:r>
      <w:proofErr w:type="spellStart"/>
      <w:r>
        <w:t>насосно-фильт</w:t>
      </w:r>
      <w:r w:rsidR="00DF70AC">
        <w:t>-</w:t>
      </w:r>
      <w:r>
        <w:t>ровально</w:t>
      </w:r>
      <w:r w:rsidR="00FE32AF">
        <w:t>й</w:t>
      </w:r>
      <w:proofErr w:type="spellEnd"/>
      <w:r w:rsidR="00FE32AF">
        <w:t xml:space="preserve"> станции </w:t>
      </w:r>
      <w:r w:rsidR="001A2ACC">
        <w:t>№ 1</w:t>
      </w:r>
      <w:r w:rsidR="009640C8">
        <w:t xml:space="preserve"> </w:t>
      </w:r>
      <w:r w:rsidR="00FE32AF">
        <w:t>(</w:t>
      </w:r>
      <w:r w:rsidR="00FE32AF" w:rsidRPr="00FE32AF">
        <w:t>далее</w:t>
      </w:r>
      <w:r w:rsidR="00FE32AF" w:rsidRPr="00144602">
        <w:t xml:space="preserve"> – </w:t>
      </w:r>
      <w:r w:rsidRPr="00FE32AF">
        <w:t>НФС</w:t>
      </w:r>
      <w:r w:rsidR="001A2ACC">
        <w:t>-1</w:t>
      </w:r>
      <w:r>
        <w:t xml:space="preserve">) </w:t>
      </w:r>
      <w:r w:rsidRPr="00ED0620">
        <w:t>с водозаборными сооружениями.</w:t>
      </w:r>
    </w:p>
    <w:p w:rsidR="00F64585" w:rsidRPr="00ED0620" w:rsidRDefault="00F64585" w:rsidP="00DF70AC">
      <w:r w:rsidRPr="00ED0620">
        <w:t>Существующие путепроводы через железнодорожные пути в створе ул</w:t>
      </w:r>
      <w:r>
        <w:t>. </w:t>
      </w:r>
      <w:proofErr w:type="spellStart"/>
      <w:r w:rsidRPr="00ED0620">
        <w:t>Прокопьевской</w:t>
      </w:r>
      <w:proofErr w:type="spellEnd"/>
      <w:r w:rsidRPr="00ED0620">
        <w:t xml:space="preserve"> и </w:t>
      </w:r>
      <w:r>
        <w:t>ул. </w:t>
      </w:r>
      <w:r w:rsidRPr="00ED0620">
        <w:t>Петухова дают возможность после реконструкции обе</w:t>
      </w:r>
      <w:r w:rsidRPr="00ED0620">
        <w:t>с</w:t>
      </w:r>
      <w:r w:rsidRPr="00ED0620">
        <w:t xml:space="preserve">печить необходимые транспортные связи </w:t>
      </w:r>
      <w:r w:rsidR="002F7699">
        <w:rPr>
          <w:szCs w:val="28"/>
        </w:rPr>
        <w:t>планируемой территории</w:t>
      </w:r>
      <w:r w:rsidRPr="00ED0620">
        <w:t xml:space="preserve"> с прилега</w:t>
      </w:r>
      <w:r w:rsidRPr="00ED0620">
        <w:t>ю</w:t>
      </w:r>
      <w:r w:rsidRPr="00ED0620">
        <w:t>щими промышленно-производственными и коммунальными предприятиями и другими го</w:t>
      </w:r>
      <w:r>
        <w:t>родскими территориями.</w:t>
      </w:r>
    </w:p>
    <w:p w:rsidR="00F64585" w:rsidRPr="00ED0620" w:rsidRDefault="00F64585" w:rsidP="00DF70AC">
      <w:r w:rsidRPr="00ED0620">
        <w:lastRenderedPageBreak/>
        <w:t xml:space="preserve">Благоприятное по условиям </w:t>
      </w:r>
      <w:r>
        <w:t>господствующего направления</w:t>
      </w:r>
      <w:r w:rsidRPr="00ED0620">
        <w:t xml:space="preserve"> ветров полож</w:t>
      </w:r>
      <w:r w:rsidRPr="00ED0620">
        <w:t>е</w:t>
      </w:r>
      <w:r w:rsidRPr="00ED0620">
        <w:t xml:space="preserve">ние </w:t>
      </w:r>
      <w:r w:rsidR="002F7699">
        <w:rPr>
          <w:szCs w:val="28"/>
        </w:rPr>
        <w:t>планируемой территории</w:t>
      </w:r>
      <w:r w:rsidRPr="00ED0620">
        <w:t xml:space="preserve"> по отношению к сложившейся пром</w:t>
      </w:r>
      <w:r>
        <w:t>ышленной зоне</w:t>
      </w:r>
      <w:r w:rsidRPr="00ED0620">
        <w:t xml:space="preserve"> является существенной предпосылкой для формирования здоровой в экологич</w:t>
      </w:r>
      <w:r w:rsidRPr="00ED0620">
        <w:t>е</w:t>
      </w:r>
      <w:r w:rsidRPr="00ED0620">
        <w:t>ском отношении городской среды.</w:t>
      </w:r>
    </w:p>
    <w:p w:rsidR="002031CA" w:rsidRPr="00144602" w:rsidRDefault="002F7699" w:rsidP="00DF70AC">
      <w:r>
        <w:rPr>
          <w:szCs w:val="28"/>
        </w:rPr>
        <w:t>Планируемая территория</w:t>
      </w:r>
      <w:r w:rsidR="00F64585" w:rsidRPr="00144602">
        <w:t xml:space="preserve"> представляет собой относительно ровную пл</w:t>
      </w:r>
      <w:r w:rsidR="00F64585" w:rsidRPr="00144602">
        <w:t>о</w:t>
      </w:r>
      <w:r w:rsidR="00F64585" w:rsidRPr="00144602">
        <w:t>щадку, лишенную растительности</w:t>
      </w:r>
      <w:r w:rsidR="00F64585">
        <w:t xml:space="preserve"> и естественных водоемов.</w:t>
      </w:r>
      <w:r w:rsidR="006C52DF">
        <w:t xml:space="preserve"> </w:t>
      </w:r>
      <w:r w:rsidR="002031CA" w:rsidRPr="006C52DF">
        <w:t xml:space="preserve">В восточной части планируемой территории сосредоточены лесные массивы, тяготеющие </w:t>
      </w:r>
      <w:r w:rsidR="006659C4" w:rsidRPr="006C52DF">
        <w:t xml:space="preserve">к </w:t>
      </w:r>
      <w:r w:rsidR="002031CA" w:rsidRPr="006C52DF">
        <w:t>рек</w:t>
      </w:r>
      <w:r w:rsidR="006659C4" w:rsidRPr="006C52DF">
        <w:t>е</w:t>
      </w:r>
      <w:r w:rsidR="002031CA" w:rsidRPr="006C52DF">
        <w:t xml:space="preserve"> Обь. Площадь лесов составляет 74,2</w:t>
      </w:r>
      <w:r w:rsidR="00064A24" w:rsidRPr="006C52DF">
        <w:t xml:space="preserve"> </w:t>
      </w:r>
      <w:r w:rsidR="002031CA" w:rsidRPr="006C52DF">
        <w:t>га.</w:t>
      </w:r>
    </w:p>
    <w:p w:rsidR="00F64585" w:rsidRPr="00925BB7" w:rsidRDefault="002F7699" w:rsidP="00DF70AC">
      <w:r>
        <w:rPr>
          <w:szCs w:val="28"/>
        </w:rPr>
        <w:t>Планируемая территория</w:t>
      </w:r>
      <w:r w:rsidR="00F64585">
        <w:t xml:space="preserve"> частично застроена индивидуальной</w:t>
      </w:r>
      <w:r w:rsidR="00F64585" w:rsidRPr="00144602">
        <w:t xml:space="preserve"> </w:t>
      </w:r>
      <w:r w:rsidR="00391A79">
        <w:t>жилой</w:t>
      </w:r>
      <w:r w:rsidR="00F64585" w:rsidRPr="00144602">
        <w:t xml:space="preserve"> з</w:t>
      </w:r>
      <w:r w:rsidR="00F64585" w:rsidRPr="00144602">
        <w:t>а</w:t>
      </w:r>
      <w:r w:rsidR="00F64585" w:rsidRPr="00144602">
        <w:t>стройкой</w:t>
      </w:r>
      <w:r w:rsidR="00F64585">
        <w:t>.</w:t>
      </w:r>
      <w:r w:rsidR="00F64585" w:rsidRPr="00144602">
        <w:t xml:space="preserve"> </w:t>
      </w:r>
      <w:r w:rsidR="00F64585">
        <w:t>В</w:t>
      </w:r>
      <w:r w:rsidR="00F64585" w:rsidRPr="00144602">
        <w:t xml:space="preserve"> северо-западной части это кварталы по </w:t>
      </w:r>
      <w:r w:rsidR="00F64585">
        <w:t>пер</w:t>
      </w:r>
      <w:r w:rsidR="005574C6">
        <w:t>еулкам</w:t>
      </w:r>
      <w:r w:rsidR="00F64585">
        <w:t xml:space="preserve"> </w:t>
      </w:r>
      <w:r w:rsidR="00F64585" w:rsidRPr="00144602">
        <w:t>Бронным, в северо-восточной части – кварталы по ул.</w:t>
      </w:r>
      <w:r w:rsidR="00F64585">
        <w:t> </w:t>
      </w:r>
      <w:proofErr w:type="spellStart"/>
      <w:r w:rsidR="00F64585" w:rsidRPr="00144602">
        <w:t>Прокопьевской</w:t>
      </w:r>
      <w:proofErr w:type="spellEnd"/>
      <w:r w:rsidR="00F64585" w:rsidRPr="00144602">
        <w:t>. Отношение застроенной те</w:t>
      </w:r>
      <w:r w:rsidR="00F64585" w:rsidRPr="00144602">
        <w:t>р</w:t>
      </w:r>
      <w:r w:rsidR="00F64585" w:rsidRPr="00144602">
        <w:t>ритории малоэтаж</w:t>
      </w:r>
      <w:r w:rsidR="00F64585">
        <w:t xml:space="preserve">ной </w:t>
      </w:r>
      <w:r w:rsidR="00391A79">
        <w:t>жилой</w:t>
      </w:r>
      <w:r w:rsidR="00F64585">
        <w:t xml:space="preserve"> застройки ко </w:t>
      </w:r>
      <w:r w:rsidR="00F64585" w:rsidRPr="00144602">
        <w:t xml:space="preserve">всей </w:t>
      </w:r>
      <w:r>
        <w:t>планируемой территории</w:t>
      </w:r>
      <w:r w:rsidR="00F64585" w:rsidRPr="00144602">
        <w:t xml:space="preserve"> соста</w:t>
      </w:r>
      <w:r w:rsidR="00F64585" w:rsidRPr="00144602">
        <w:t>в</w:t>
      </w:r>
      <w:r w:rsidR="00F64585" w:rsidRPr="00144602">
        <w:t>ляет около 2</w:t>
      </w:r>
      <w:r w:rsidR="00F64585">
        <w:t>0 </w:t>
      </w:r>
      <w:r w:rsidR="00F64585" w:rsidRPr="00925BB7">
        <w:t xml:space="preserve">%. Также на </w:t>
      </w:r>
      <w:r>
        <w:t>планируемой территории</w:t>
      </w:r>
      <w:r w:rsidR="00F64585" w:rsidRPr="00925BB7">
        <w:t xml:space="preserve"> в последние годы активно началась застройка многоэтажными жилыми домами.</w:t>
      </w:r>
    </w:p>
    <w:p w:rsidR="00F64585" w:rsidRPr="00EB2A57" w:rsidRDefault="00F64585" w:rsidP="00DF70AC">
      <w:r w:rsidRPr="00EB2A57">
        <w:t xml:space="preserve">Из </w:t>
      </w:r>
      <w:r w:rsidR="00CA542D">
        <w:t>объектов социально</w:t>
      </w:r>
      <w:r w:rsidR="005251D5">
        <w:t>го обслуживания</w:t>
      </w:r>
      <w:r w:rsidR="00CA542D">
        <w:t xml:space="preserve"> </w:t>
      </w:r>
      <w:r w:rsidRPr="00871A13">
        <w:rPr>
          <w:szCs w:val="28"/>
        </w:rPr>
        <w:t xml:space="preserve">на </w:t>
      </w:r>
      <w:r w:rsidR="002F7699">
        <w:rPr>
          <w:szCs w:val="28"/>
        </w:rPr>
        <w:t>планируемой территории</w:t>
      </w:r>
      <w:r w:rsidRPr="00871A13">
        <w:t xml:space="preserve"> </w:t>
      </w:r>
      <w:r>
        <w:t>расп</w:t>
      </w:r>
      <w:r>
        <w:t>о</w:t>
      </w:r>
      <w:r>
        <w:t>ложена</w:t>
      </w:r>
      <w:r w:rsidRPr="00EB2A57">
        <w:t xml:space="preserve"> </w:t>
      </w:r>
      <w:r w:rsidRPr="00871A13">
        <w:rPr>
          <w:szCs w:val="28"/>
        </w:rPr>
        <w:t>общеобразовательная школа</w:t>
      </w:r>
      <w:r w:rsidRPr="00EB2A57">
        <w:t xml:space="preserve"> № 135 </w:t>
      </w:r>
      <w:r w:rsidRPr="0003088F">
        <w:t>на 920</w:t>
      </w:r>
      <w:r w:rsidRPr="00EB2A57">
        <w:t xml:space="preserve"> учащихся</w:t>
      </w:r>
      <w:r w:rsidRPr="00C41605">
        <w:rPr>
          <w:szCs w:val="28"/>
        </w:rPr>
        <w:t>, детский сад на 320 мест,</w:t>
      </w:r>
      <w:r w:rsidRPr="00E06F21">
        <w:rPr>
          <w:sz w:val="27"/>
          <w:szCs w:val="27"/>
        </w:rPr>
        <w:t xml:space="preserve"> </w:t>
      </w:r>
      <w:r w:rsidRPr="00EB2A57">
        <w:t xml:space="preserve">продовольственные магазины, кафе, отделение </w:t>
      </w:r>
      <w:r w:rsidR="003E37F3">
        <w:t xml:space="preserve">почтовой </w:t>
      </w:r>
      <w:r w:rsidRPr="00EB2A57">
        <w:t xml:space="preserve">связи. </w:t>
      </w:r>
    </w:p>
    <w:p w:rsidR="00F64585" w:rsidRPr="00144602" w:rsidRDefault="00F64585" w:rsidP="00DF70AC">
      <w:r w:rsidRPr="00EB2A57">
        <w:t>В прибрежной зоне реки Оби расположен водозабор и комплекс</w:t>
      </w:r>
      <w:r w:rsidRPr="00144602">
        <w:t xml:space="preserve"> насосно-фильтровальн</w:t>
      </w:r>
      <w:r>
        <w:t xml:space="preserve">ой </w:t>
      </w:r>
      <w:r w:rsidR="009640C8">
        <w:t>станции – основной городской,</w:t>
      </w:r>
      <w:r w:rsidRPr="00925BB7">
        <w:t xml:space="preserve"> развивается </w:t>
      </w:r>
      <w:r w:rsidR="00391A79">
        <w:t>зона</w:t>
      </w:r>
      <w:r w:rsidRPr="00925BB7">
        <w:t xml:space="preserve"> индивидуальной и малоэтажной </w:t>
      </w:r>
      <w:r w:rsidR="00391A79">
        <w:t xml:space="preserve">жилой </w:t>
      </w:r>
      <w:r w:rsidRPr="00925BB7">
        <w:t>застройки</w:t>
      </w:r>
      <w:r w:rsidRPr="00F95D24">
        <w:t xml:space="preserve">, </w:t>
      </w:r>
      <w:r w:rsidRPr="00925BB7">
        <w:t>расположено садоводческое некоммерческое т</w:t>
      </w:r>
      <w:r w:rsidRPr="00925BB7">
        <w:t>о</w:t>
      </w:r>
      <w:r w:rsidRPr="00925BB7">
        <w:t>варищество «Зеленый мыс».</w:t>
      </w:r>
      <w:r w:rsidR="006C52DF">
        <w:t xml:space="preserve"> </w:t>
      </w:r>
      <w:r w:rsidRPr="00144602">
        <w:t xml:space="preserve">Северо-восточная часть </w:t>
      </w:r>
      <w:r w:rsidR="002F7699">
        <w:rPr>
          <w:szCs w:val="28"/>
        </w:rPr>
        <w:t>планируемой территории</w:t>
      </w:r>
      <w:r w:rsidRPr="00144602">
        <w:t xml:space="preserve"> граничит с I поясом водоохраной зоны НФС</w:t>
      </w:r>
      <w:r>
        <w:t>-1</w:t>
      </w:r>
      <w:r w:rsidRPr="00144602">
        <w:t>.</w:t>
      </w:r>
    </w:p>
    <w:p w:rsidR="00F64585" w:rsidRPr="00C331F1" w:rsidRDefault="00F64585" w:rsidP="00DF70AC">
      <w:r w:rsidRPr="00144602">
        <w:t xml:space="preserve">Промышленных предприятий на </w:t>
      </w:r>
      <w:r w:rsidR="002F7699">
        <w:t>планируемой территории</w:t>
      </w:r>
      <w:r w:rsidRPr="00144602">
        <w:t xml:space="preserve"> нет.</w:t>
      </w:r>
      <w:r>
        <w:t xml:space="preserve"> </w:t>
      </w:r>
    </w:p>
    <w:p w:rsidR="00F64585" w:rsidRDefault="00F64585" w:rsidP="00DF70AC">
      <w:pPr>
        <w:rPr>
          <w:rFonts w:ascii="Arial" w:hAnsi="Arial" w:cs="Arial"/>
        </w:rPr>
      </w:pPr>
      <w:r w:rsidRPr="00C331F1">
        <w:t xml:space="preserve">Исторически сложилось, что </w:t>
      </w:r>
      <w:r w:rsidR="002F7699">
        <w:rPr>
          <w:szCs w:val="28"/>
        </w:rPr>
        <w:t>планируемая территория</w:t>
      </w:r>
      <w:r w:rsidRPr="00C331F1">
        <w:t xml:space="preserve"> являл</w:t>
      </w:r>
      <w:r w:rsidR="005251D5">
        <w:t>ась</w:t>
      </w:r>
      <w:r w:rsidRPr="00C331F1">
        <w:t xml:space="preserve"> резервной территорией города, осваивал</w:t>
      </w:r>
      <w:r w:rsidR="005251D5">
        <w:t>ась</w:t>
      </w:r>
      <w:r w:rsidRPr="00C331F1">
        <w:t xml:space="preserve"> стихийно-частными застройщиками, поэтому инфраструктура не сформировалась. Благоустроенных зеленых насаждений нет.</w:t>
      </w:r>
    </w:p>
    <w:p w:rsidR="00F64585" w:rsidRPr="00C331F1" w:rsidRDefault="00F64585" w:rsidP="00DF70AC">
      <w:r w:rsidRPr="00C331F1">
        <w:t>Транспортная инфраструктура развита слабо</w:t>
      </w:r>
      <w:r>
        <w:t xml:space="preserve"> </w:t>
      </w:r>
      <w:r w:rsidRPr="00C331F1">
        <w:t>и состоит</w:t>
      </w:r>
      <w:r>
        <w:t xml:space="preserve"> </w:t>
      </w:r>
      <w:r w:rsidRPr="00C331F1">
        <w:t xml:space="preserve">из сети подъездных улиц и проездов в частном секторе. </w:t>
      </w:r>
    </w:p>
    <w:p w:rsidR="00F64585" w:rsidRPr="0071188F" w:rsidRDefault="00F64585" w:rsidP="00DF70AC">
      <w:r w:rsidRPr="00743DBC">
        <w:t xml:space="preserve">Население </w:t>
      </w:r>
      <w:r w:rsidR="002F7699">
        <w:rPr>
          <w:szCs w:val="28"/>
        </w:rPr>
        <w:t>планируемой территории</w:t>
      </w:r>
      <w:r w:rsidRPr="00743DBC">
        <w:rPr>
          <w:szCs w:val="28"/>
        </w:rPr>
        <w:t xml:space="preserve"> </w:t>
      </w:r>
      <w:r w:rsidRPr="00743DBC">
        <w:t xml:space="preserve">по состоянию на 2016 год составляло 19,9 тыс. человек, плотность населения </w:t>
      </w:r>
      <w:r w:rsidRPr="00EE598C">
        <w:t>около 22 чел</w:t>
      </w:r>
      <w:r w:rsidR="005251D5">
        <w:t>.</w:t>
      </w:r>
      <w:r w:rsidRPr="00EE598C">
        <w:t>/</w:t>
      </w:r>
      <w:proofErr w:type="gramStart"/>
      <w:r w:rsidRPr="00EE598C">
        <w:t>га</w:t>
      </w:r>
      <w:proofErr w:type="gramEnd"/>
      <w:r w:rsidRPr="00EE598C">
        <w:t>. Из них 4 тыс. человек проживало в домах индивидуальной жилой застройки.</w:t>
      </w:r>
      <w:r>
        <w:t xml:space="preserve"> Площадь индивидуальной жилой застройки – </w:t>
      </w:r>
      <w:r w:rsidR="0080720A">
        <w:t>203,14</w:t>
      </w:r>
      <w:r>
        <w:t> га, средне- и многоэтажной жилой застройки – 23,45 га. Территории садов</w:t>
      </w:r>
      <w:r w:rsidR="003E37F3">
        <w:t>одческих, огороднических и дачных некоммерческих объедин</w:t>
      </w:r>
      <w:r w:rsidR="003E37F3">
        <w:t>е</w:t>
      </w:r>
      <w:r w:rsidR="003E37F3">
        <w:t xml:space="preserve">ний граждан </w:t>
      </w:r>
      <w:r>
        <w:t>занимают 4</w:t>
      </w:r>
      <w:r w:rsidR="0080720A">
        <w:t>3</w:t>
      </w:r>
      <w:r>
        <w:t>,</w:t>
      </w:r>
      <w:r w:rsidR="0080720A">
        <w:t>28</w:t>
      </w:r>
      <w:r>
        <w:t> га.</w:t>
      </w:r>
    </w:p>
    <w:p w:rsidR="00F64585" w:rsidRPr="00C331F1" w:rsidRDefault="00176761" w:rsidP="00DF70AC">
      <w:r>
        <w:t xml:space="preserve">В настоящее время началось интенсивное освоение </w:t>
      </w:r>
      <w:r w:rsidR="002F7699">
        <w:t>планируемой террит</w:t>
      </w:r>
      <w:r w:rsidR="002F7699">
        <w:t>о</w:t>
      </w:r>
      <w:r w:rsidR="002F7699">
        <w:t>рии</w:t>
      </w:r>
      <w:r>
        <w:t xml:space="preserve">. </w:t>
      </w:r>
      <w:r w:rsidR="001E79C8">
        <w:t xml:space="preserve">На </w:t>
      </w:r>
      <w:r w:rsidR="002F7699">
        <w:t>планируемой территории</w:t>
      </w:r>
      <w:r w:rsidR="00F64585" w:rsidRPr="00C331F1">
        <w:t xml:space="preserve"> сформированы земельные участки</w:t>
      </w:r>
      <w:r w:rsidR="00F64585">
        <w:t>, предназн</w:t>
      </w:r>
      <w:r w:rsidR="00F64585">
        <w:t>а</w:t>
      </w:r>
      <w:r w:rsidR="00F64585">
        <w:t>ченные для</w:t>
      </w:r>
      <w:r w:rsidR="00F64585" w:rsidRPr="00C331F1">
        <w:t xml:space="preserve"> застройки многоэтажными жилыми домами, общественно-деловой з</w:t>
      </w:r>
      <w:r w:rsidR="00F64585" w:rsidRPr="00C331F1">
        <w:t>а</w:t>
      </w:r>
      <w:r w:rsidR="00F64585" w:rsidRPr="00C331F1">
        <w:t>стройки, размещения объектов социального назначения</w:t>
      </w:r>
      <w:r w:rsidR="00F64585">
        <w:t>,</w:t>
      </w:r>
      <w:r w:rsidR="00F64585" w:rsidRPr="00C331F1">
        <w:t xml:space="preserve"> детских садов, </w:t>
      </w:r>
      <w:r w:rsidR="009640C8">
        <w:t>общео</w:t>
      </w:r>
      <w:r w:rsidR="009640C8">
        <w:t>б</w:t>
      </w:r>
      <w:r w:rsidR="009640C8">
        <w:t xml:space="preserve">разовательных </w:t>
      </w:r>
      <w:r w:rsidR="00F64585" w:rsidRPr="00C331F1">
        <w:t>школ, поликлиник, об</w:t>
      </w:r>
      <w:r w:rsidR="00F64585">
        <w:t>ъ</w:t>
      </w:r>
      <w:r w:rsidR="00F64585" w:rsidRPr="00C331F1">
        <w:t>ектов коммунального назначения.</w:t>
      </w:r>
    </w:p>
    <w:p w:rsidR="000A0758" w:rsidRPr="001E79C8" w:rsidRDefault="00F64585" w:rsidP="00DF70AC">
      <w:pPr>
        <w:pStyle w:val="af0"/>
        <w:rPr>
          <w:b w:val="0"/>
          <w:sz w:val="28"/>
          <w:szCs w:val="28"/>
        </w:rPr>
      </w:pPr>
      <w:r w:rsidRPr="00B61E96">
        <w:rPr>
          <w:b w:val="0"/>
          <w:sz w:val="28"/>
          <w:szCs w:val="28"/>
        </w:rPr>
        <w:t xml:space="preserve">Баланс существующего использования </w:t>
      </w:r>
      <w:r w:rsidR="002F7699">
        <w:rPr>
          <w:b w:val="0"/>
          <w:sz w:val="28"/>
          <w:szCs w:val="28"/>
        </w:rPr>
        <w:t>планируемой территории</w:t>
      </w:r>
      <w:r w:rsidR="002F29F7">
        <w:rPr>
          <w:b w:val="0"/>
          <w:sz w:val="28"/>
          <w:szCs w:val="28"/>
        </w:rPr>
        <w:t xml:space="preserve"> приведен в таблице 1</w:t>
      </w:r>
      <w:r>
        <w:rPr>
          <w:b w:val="0"/>
          <w:sz w:val="28"/>
          <w:szCs w:val="28"/>
        </w:rPr>
        <w:t>.</w:t>
      </w: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F64585" w:rsidRPr="00F82DBF" w:rsidRDefault="00F64585" w:rsidP="00DF70AC">
      <w:pPr>
        <w:spacing w:line="240" w:lineRule="atLeast"/>
        <w:ind w:firstLine="0"/>
        <w:jc w:val="right"/>
        <w:rPr>
          <w:szCs w:val="28"/>
        </w:rPr>
      </w:pPr>
      <w:r w:rsidRPr="00F82DBF">
        <w:rPr>
          <w:szCs w:val="28"/>
        </w:rPr>
        <w:lastRenderedPageBreak/>
        <w:t>Таблица 1</w:t>
      </w:r>
    </w:p>
    <w:p w:rsidR="005251D5" w:rsidRPr="00412FA6" w:rsidRDefault="005251D5" w:rsidP="00DF70AC">
      <w:pPr>
        <w:spacing w:line="240" w:lineRule="atLeast"/>
        <w:ind w:firstLine="0"/>
        <w:jc w:val="right"/>
      </w:pPr>
    </w:p>
    <w:p w:rsidR="00F64585" w:rsidRPr="00F82DBF" w:rsidRDefault="00F64585" w:rsidP="00DF70AC">
      <w:pPr>
        <w:spacing w:line="240" w:lineRule="atLeast"/>
        <w:ind w:firstLine="0"/>
        <w:jc w:val="center"/>
        <w:rPr>
          <w:szCs w:val="28"/>
        </w:rPr>
      </w:pPr>
      <w:r w:rsidRPr="00F82DBF">
        <w:rPr>
          <w:szCs w:val="28"/>
        </w:rPr>
        <w:t xml:space="preserve">Баланс существующего использования </w:t>
      </w:r>
      <w:r w:rsidR="002F7699">
        <w:rPr>
          <w:szCs w:val="28"/>
        </w:rPr>
        <w:t>планируемой территории</w:t>
      </w:r>
    </w:p>
    <w:p w:rsidR="00F64585" w:rsidRPr="00695B6A" w:rsidRDefault="00F64585" w:rsidP="00DF70AC">
      <w:pPr>
        <w:spacing w:line="240" w:lineRule="atLeast"/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851"/>
        <w:gridCol w:w="5898"/>
        <w:gridCol w:w="1560"/>
        <w:gridCol w:w="1614"/>
      </w:tblGrid>
      <w:tr w:rsidR="00F64585" w:rsidRPr="00F82DBF" w:rsidTr="00695B6A">
        <w:trPr>
          <w:tblHeader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№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F82DBF">
              <w:rPr>
                <w:szCs w:val="28"/>
              </w:rPr>
              <w:t>п</w:t>
            </w:r>
            <w:proofErr w:type="spellEnd"/>
            <w:proofErr w:type="gramEnd"/>
            <w:r w:rsidRPr="00F82DBF">
              <w:rPr>
                <w:szCs w:val="28"/>
              </w:rPr>
              <w:t>/</w:t>
            </w:r>
            <w:proofErr w:type="spellStart"/>
            <w:r w:rsidRPr="00F82DBF">
              <w:rPr>
                <w:szCs w:val="28"/>
              </w:rPr>
              <w:t>п</w:t>
            </w:r>
            <w:proofErr w:type="spellEnd"/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Вид использования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 xml:space="preserve">Площадь, 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га</w:t>
            </w:r>
          </w:p>
        </w:tc>
        <w:tc>
          <w:tcPr>
            <w:tcW w:w="1614" w:type="dxa"/>
          </w:tcPr>
          <w:p w:rsidR="00DF70AC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 xml:space="preserve">Процент 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к итогу</w:t>
            </w:r>
          </w:p>
        </w:tc>
      </w:tr>
    </w:tbl>
    <w:p w:rsidR="00F64585" w:rsidRPr="00F82DBF" w:rsidRDefault="00F64585" w:rsidP="00DF70AC">
      <w:pPr>
        <w:rPr>
          <w:sz w:val="2"/>
          <w:szCs w:val="28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851"/>
        <w:gridCol w:w="5898"/>
        <w:gridCol w:w="1560"/>
        <w:gridCol w:w="1614"/>
      </w:tblGrid>
      <w:tr w:rsidR="00F64585" w:rsidRPr="00F82DBF" w:rsidTr="00695B6A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</w:t>
            </w:r>
          </w:p>
        </w:tc>
      </w:tr>
      <w:tr w:rsidR="00F64585" w:rsidRPr="00F82DBF" w:rsidTr="00695B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left"/>
              <w:rPr>
                <w:szCs w:val="28"/>
              </w:rPr>
            </w:pPr>
            <w:r w:rsidRPr="00F82DBF">
              <w:rPr>
                <w:szCs w:val="28"/>
              </w:rPr>
              <w:t>Используемая территория: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  <w:tcBorders>
              <w:top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</w:t>
            </w:r>
          </w:p>
        </w:tc>
        <w:tc>
          <w:tcPr>
            <w:tcW w:w="5898" w:type="dxa"/>
            <w:tcBorders>
              <w:top w:val="single" w:sz="4" w:space="0" w:color="auto"/>
            </w:tcBorders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Жилые зоны, в том числе: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226,59</w:t>
            </w:r>
          </w:p>
        </w:tc>
        <w:tc>
          <w:tcPr>
            <w:tcW w:w="1614" w:type="dxa"/>
            <w:tcBorders>
              <w:top w:val="single" w:sz="4" w:space="0" w:color="auto"/>
            </w:tcBorders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25,00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1.1.1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22,26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2,46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1.1.2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 xml:space="preserve">Зона застройки </w:t>
            </w:r>
            <w:proofErr w:type="spellStart"/>
            <w:r w:rsidRPr="00F82DBF">
              <w:rPr>
                <w:szCs w:val="28"/>
              </w:rPr>
              <w:t>среднеэтажными</w:t>
            </w:r>
            <w:proofErr w:type="spellEnd"/>
            <w:r w:rsidRPr="00F82DBF">
              <w:rPr>
                <w:szCs w:val="28"/>
              </w:rPr>
              <w:t xml:space="preserve"> жилыми 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мами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1,19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0,13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1.1.3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застройки индивидуальными жилыми 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мами</w:t>
            </w:r>
            <w:r w:rsidR="000D6E4B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203,14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22,41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14,02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1,55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1.2.1</w:t>
            </w:r>
          </w:p>
        </w:tc>
        <w:tc>
          <w:tcPr>
            <w:tcW w:w="5898" w:type="dxa"/>
            <w:tcBorders>
              <w:top w:val="nil"/>
            </w:tcBorders>
            <w:vAlign w:val="center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</w:t>
            </w:r>
            <w:r w:rsidR="00391A79" w:rsidRPr="00F82DBF">
              <w:rPr>
                <w:szCs w:val="28"/>
              </w:rPr>
              <w:t xml:space="preserve">она </w:t>
            </w:r>
            <w:r w:rsidRPr="00F82DBF">
              <w:rPr>
                <w:szCs w:val="28"/>
              </w:rPr>
              <w:t>делового, общественного и коммерческого назначения</w:t>
            </w:r>
          </w:p>
        </w:tc>
        <w:tc>
          <w:tcPr>
            <w:tcW w:w="1560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11,87</w:t>
            </w:r>
          </w:p>
        </w:tc>
        <w:tc>
          <w:tcPr>
            <w:tcW w:w="1614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1,31</w:t>
            </w:r>
          </w:p>
        </w:tc>
      </w:tr>
      <w:tr w:rsidR="00F64585" w:rsidRPr="00F82DBF" w:rsidTr="00695B6A">
        <w:trPr>
          <w:cantSplit/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здравоохранения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0,19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0,02</w:t>
            </w:r>
          </w:p>
        </w:tc>
      </w:tr>
      <w:tr w:rsidR="00F64585" w:rsidRPr="00F82DBF" w:rsidTr="00695B6A">
        <w:trPr>
          <w:cantSplit/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1.2.3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BA07DA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дошкольного, начального общ</w:t>
            </w:r>
            <w:r w:rsidRPr="00F82DBF">
              <w:rPr>
                <w:szCs w:val="28"/>
              </w:rPr>
              <w:t>е</w:t>
            </w:r>
            <w:r w:rsidRPr="00F82DBF">
              <w:rPr>
                <w:szCs w:val="28"/>
              </w:rPr>
              <w:t>го,</w:t>
            </w:r>
            <w:r w:rsidR="00BA07DA">
              <w:rPr>
                <w:szCs w:val="28"/>
              </w:rPr>
              <w:t xml:space="preserve"> </w:t>
            </w:r>
            <w:r w:rsidRPr="00F82DBF">
              <w:rPr>
                <w:szCs w:val="28"/>
              </w:rPr>
              <w:t>основного общего и среднего общего обр</w:t>
            </w:r>
            <w:r w:rsidRPr="00F82DBF">
              <w:rPr>
                <w:szCs w:val="28"/>
              </w:rPr>
              <w:t>а</w:t>
            </w:r>
            <w:r w:rsidRPr="00F82DBF">
              <w:rPr>
                <w:szCs w:val="28"/>
              </w:rPr>
              <w:t>зования</w:t>
            </w:r>
            <w:r w:rsidR="003911C9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1,96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0,22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1.3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168,88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18,64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1.3.1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природная</w:t>
            </w:r>
            <w:r w:rsidR="003911C9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168,88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18,64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13,5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1,49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1.4.1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F82DBF">
              <w:rPr>
                <w:szCs w:val="28"/>
              </w:rPr>
              <w:t>е</w:t>
            </w:r>
            <w:r w:rsidRPr="00F82DBF">
              <w:rPr>
                <w:szCs w:val="28"/>
              </w:rPr>
              <w:t>ду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12,2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1,35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Зоны инженерной и транспортной инфрастру</w:t>
            </w:r>
            <w:r w:rsidRPr="00F82DBF">
              <w:rPr>
                <w:szCs w:val="28"/>
              </w:rPr>
              <w:t>к</w:t>
            </w:r>
            <w:r w:rsidRPr="00F82DBF">
              <w:rPr>
                <w:szCs w:val="28"/>
              </w:rPr>
              <w:t>туры, в том числе:</w:t>
            </w:r>
          </w:p>
        </w:tc>
        <w:tc>
          <w:tcPr>
            <w:tcW w:w="1560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330,49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36,47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1.5.1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сооружений и коммуникаций железнод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рожного транспорта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45,44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5,01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улично-дорожной сети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270,36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29,83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1.5.3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14,68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1,63</w:t>
            </w:r>
          </w:p>
        </w:tc>
      </w:tr>
      <w:tr w:rsidR="001E79C8" w:rsidRPr="00F82DBF" w:rsidTr="00695B6A">
        <w:trPr>
          <w:trHeight w:val="284"/>
        </w:trPr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1.6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43,28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4,78</w:t>
            </w:r>
          </w:p>
        </w:tc>
      </w:tr>
      <w:tr w:rsidR="001E79C8" w:rsidRPr="00F82DBF" w:rsidTr="00695B6A">
        <w:tc>
          <w:tcPr>
            <w:tcW w:w="851" w:type="dxa"/>
            <w:tcBorders>
              <w:right w:val="nil"/>
            </w:tcBorders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898" w:type="dxa"/>
            <w:tcBorders>
              <w:left w:val="nil"/>
            </w:tcBorders>
            <w:vAlign w:val="center"/>
          </w:tcPr>
          <w:p w:rsidR="001E79C8" w:rsidRPr="00F82DBF" w:rsidRDefault="001E79C8" w:rsidP="00E0078A">
            <w:pPr>
              <w:widowControl w:val="0"/>
              <w:autoSpaceDE w:val="0"/>
              <w:autoSpaceDN w:val="0"/>
              <w:adjustRightInd w:val="0"/>
              <w:ind w:firstLine="37"/>
              <w:rPr>
                <w:szCs w:val="28"/>
              </w:rPr>
            </w:pPr>
            <w:r w:rsidRPr="00F82DBF">
              <w:rPr>
                <w:szCs w:val="28"/>
              </w:rPr>
              <w:t>Итого: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796,76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87,92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37"/>
              <w:rPr>
                <w:szCs w:val="28"/>
              </w:rPr>
            </w:pPr>
            <w:r w:rsidRPr="00F82DBF">
              <w:rPr>
                <w:szCs w:val="28"/>
              </w:rPr>
              <w:t>Прочие территории, в том числе: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109,44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12,08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  <w:r w:rsidRPr="00F82DBF">
              <w:rPr>
                <w:szCs w:val="28"/>
              </w:rPr>
              <w:t>.1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Застраиваемые территории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37,09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4,09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  <w:r w:rsidRPr="00F82DBF">
              <w:rPr>
                <w:szCs w:val="28"/>
              </w:rPr>
              <w:t>.2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Территории перспективной застройки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72,35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7,84</w:t>
            </w:r>
          </w:p>
        </w:tc>
      </w:tr>
      <w:tr w:rsidR="001E79C8" w:rsidRPr="00F82DBF" w:rsidTr="00695B6A">
        <w:tc>
          <w:tcPr>
            <w:tcW w:w="851" w:type="dxa"/>
            <w:tcBorders>
              <w:right w:val="nil"/>
            </w:tcBorders>
          </w:tcPr>
          <w:p w:rsidR="001E79C8" w:rsidRPr="00F82DBF" w:rsidRDefault="001E79C8" w:rsidP="00DF70AC">
            <w:pPr>
              <w:ind w:firstLine="0"/>
              <w:rPr>
                <w:szCs w:val="28"/>
              </w:rPr>
            </w:pPr>
          </w:p>
        </w:tc>
        <w:tc>
          <w:tcPr>
            <w:tcW w:w="5898" w:type="dxa"/>
            <w:tcBorders>
              <w:left w:val="nil"/>
            </w:tcBorders>
          </w:tcPr>
          <w:p w:rsidR="001E79C8" w:rsidRPr="00F82DBF" w:rsidRDefault="00E0078A" w:rsidP="00DF70A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Все</w:t>
            </w:r>
            <w:r w:rsidR="001E79C8" w:rsidRPr="00F82DBF">
              <w:rPr>
                <w:szCs w:val="28"/>
              </w:rPr>
              <w:t>го: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906,2 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100,0</w:t>
            </w:r>
          </w:p>
        </w:tc>
      </w:tr>
    </w:tbl>
    <w:p w:rsidR="00F82DBF" w:rsidRDefault="00F82DBF" w:rsidP="00DF70AC">
      <w:pPr>
        <w:ind w:firstLine="0"/>
        <w:jc w:val="center"/>
        <w:rPr>
          <w:b/>
          <w:sz w:val="20"/>
        </w:rPr>
      </w:pPr>
    </w:p>
    <w:p w:rsidR="00695B6A" w:rsidRDefault="00695B6A" w:rsidP="00DF70AC">
      <w:pPr>
        <w:ind w:firstLine="0"/>
        <w:jc w:val="center"/>
        <w:rPr>
          <w:b/>
        </w:rPr>
      </w:pPr>
    </w:p>
    <w:p w:rsidR="00695B6A" w:rsidRDefault="00695B6A" w:rsidP="00DF70AC">
      <w:pPr>
        <w:ind w:firstLine="0"/>
        <w:jc w:val="center"/>
        <w:rPr>
          <w:b/>
        </w:rPr>
      </w:pPr>
    </w:p>
    <w:p w:rsidR="004410F1" w:rsidRDefault="004410F1" w:rsidP="00DF70AC">
      <w:pPr>
        <w:ind w:firstLine="0"/>
        <w:jc w:val="center"/>
        <w:rPr>
          <w:b/>
        </w:rPr>
      </w:pPr>
    </w:p>
    <w:p w:rsidR="00695B6A" w:rsidRDefault="00695B6A" w:rsidP="00DF70AC">
      <w:pPr>
        <w:ind w:firstLine="0"/>
        <w:jc w:val="center"/>
        <w:rPr>
          <w:b/>
        </w:rPr>
      </w:pPr>
    </w:p>
    <w:p w:rsidR="00BA07DA" w:rsidRDefault="00F64585" w:rsidP="00DF70AC">
      <w:pPr>
        <w:ind w:firstLine="0"/>
        <w:jc w:val="center"/>
        <w:rPr>
          <w:b/>
        </w:rPr>
      </w:pPr>
      <w:r w:rsidRPr="00445F55">
        <w:rPr>
          <w:b/>
        </w:rPr>
        <w:lastRenderedPageBreak/>
        <w:t>2.</w:t>
      </w:r>
      <w:r>
        <w:rPr>
          <w:b/>
        </w:rPr>
        <w:t> </w:t>
      </w:r>
      <w:r w:rsidRPr="00445F55">
        <w:rPr>
          <w:b/>
        </w:rPr>
        <w:t>Основные направления градостроительного развития</w:t>
      </w:r>
      <w:r>
        <w:rPr>
          <w:b/>
        </w:rPr>
        <w:t xml:space="preserve"> </w:t>
      </w:r>
    </w:p>
    <w:p w:rsidR="00F64585" w:rsidRDefault="009640C8" w:rsidP="00DF70AC">
      <w:pPr>
        <w:ind w:firstLine="0"/>
        <w:jc w:val="center"/>
        <w:rPr>
          <w:b/>
        </w:rPr>
      </w:pPr>
      <w:r>
        <w:rPr>
          <w:b/>
        </w:rPr>
        <w:t>планируемой</w:t>
      </w:r>
      <w:r w:rsidR="00F64585" w:rsidRPr="00445F55">
        <w:rPr>
          <w:b/>
        </w:rPr>
        <w:t xml:space="preserve"> территории</w:t>
      </w:r>
    </w:p>
    <w:p w:rsidR="00F64585" w:rsidRPr="004A43A3" w:rsidRDefault="00F64585" w:rsidP="00DF70AC">
      <w:pPr>
        <w:ind w:firstLine="0"/>
        <w:jc w:val="center"/>
        <w:rPr>
          <w:b/>
          <w:sz w:val="20"/>
        </w:rPr>
      </w:pPr>
    </w:p>
    <w:p w:rsidR="00F64585" w:rsidRDefault="00F64585" w:rsidP="00DF70AC">
      <w:pPr>
        <w:ind w:firstLine="0"/>
        <w:jc w:val="center"/>
        <w:rPr>
          <w:b/>
        </w:rPr>
      </w:pPr>
      <w:r w:rsidRPr="00445F55">
        <w:rPr>
          <w:b/>
        </w:rPr>
        <w:t>2.1.</w:t>
      </w:r>
      <w:r>
        <w:rPr>
          <w:b/>
        </w:rPr>
        <w:t> </w:t>
      </w:r>
      <w:r w:rsidRPr="00445F55">
        <w:rPr>
          <w:b/>
        </w:rPr>
        <w:t>Основные положения</w:t>
      </w:r>
    </w:p>
    <w:p w:rsidR="00F82DBF" w:rsidRPr="00445F55" w:rsidRDefault="00F82DBF" w:rsidP="00DF70AC">
      <w:pPr>
        <w:ind w:firstLine="0"/>
        <w:jc w:val="center"/>
        <w:rPr>
          <w:b/>
        </w:rPr>
      </w:pPr>
    </w:p>
    <w:p w:rsidR="00F64585" w:rsidRPr="00BE6526" w:rsidRDefault="00F64585" w:rsidP="00DF70AC">
      <w:r w:rsidRPr="00BE6526">
        <w:t>Проект планировки выполнен с учетом Генерального плана города Новос</w:t>
      </w:r>
      <w:r w:rsidRPr="00BE6526">
        <w:t>и</w:t>
      </w:r>
      <w:r w:rsidR="009640C8">
        <w:t>бирска, Правил</w:t>
      </w:r>
      <w:r w:rsidRPr="00BE6526">
        <w:t xml:space="preserve"> землепользования и </w:t>
      </w:r>
      <w:proofErr w:type="gramStart"/>
      <w:r w:rsidRPr="00BE6526">
        <w:t>застройки города</w:t>
      </w:r>
      <w:proofErr w:type="gramEnd"/>
      <w:r w:rsidRPr="00BE6526">
        <w:t xml:space="preserve"> Новосибирска. Развитие </w:t>
      </w:r>
      <w:r w:rsidR="002F7699">
        <w:t>планируемой территории</w:t>
      </w:r>
      <w:r w:rsidRPr="00BE6526">
        <w:t xml:space="preserve"> предусматривается на расчетный срок до 2030 года.</w:t>
      </w:r>
    </w:p>
    <w:p w:rsidR="00F64585" w:rsidRPr="00BE6526" w:rsidRDefault="00F64585" w:rsidP="00DF70AC">
      <w:r w:rsidRPr="00BE6526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BE6526">
        <w:t>о</w:t>
      </w:r>
      <w:r w:rsidRPr="00BE6526">
        <w:t xml:space="preserve">вочной структуры (планировочных районов, </w:t>
      </w:r>
      <w:r w:rsidR="001D37D7" w:rsidRPr="00BE6526">
        <w:t xml:space="preserve">планировочных </w:t>
      </w:r>
      <w:r w:rsidRPr="00BE6526">
        <w:t xml:space="preserve">микрорайонов, </w:t>
      </w:r>
      <w:r w:rsidR="001D37D7" w:rsidRPr="00BE6526">
        <w:t>пл</w:t>
      </w:r>
      <w:r w:rsidR="001D37D7" w:rsidRPr="00BE6526">
        <w:t>а</w:t>
      </w:r>
      <w:r w:rsidR="001D37D7" w:rsidRPr="00BE6526">
        <w:t xml:space="preserve">нировочных </w:t>
      </w:r>
      <w:r w:rsidRPr="00BE6526">
        <w:t xml:space="preserve">кварталов). </w:t>
      </w:r>
    </w:p>
    <w:p w:rsidR="00F64585" w:rsidRPr="002F1F09" w:rsidRDefault="00F64585" w:rsidP="00DF70AC">
      <w:proofErr w:type="gramStart"/>
      <w:r w:rsidRPr="002F1F09">
        <w:t xml:space="preserve">Основу планировочной структуры </w:t>
      </w:r>
      <w:r w:rsidR="002F7699">
        <w:t>планируемой территории</w:t>
      </w:r>
      <w:r w:rsidRPr="002F1F09">
        <w:t xml:space="preserve"> составляет ка</w:t>
      </w:r>
      <w:r w:rsidRPr="002F1F09">
        <w:t>р</w:t>
      </w:r>
      <w:r w:rsidRPr="002F1F09">
        <w:t>кас основных</w:t>
      </w:r>
      <w:r>
        <w:t>,</w:t>
      </w:r>
      <w:r w:rsidRPr="002F1F09">
        <w:t xml:space="preserve"> </w:t>
      </w:r>
      <w:r>
        <w:t xml:space="preserve">в том числе </w:t>
      </w:r>
      <w:r w:rsidRPr="002F1F09">
        <w:t>магистральных транспортных связей, в которой выя</w:t>
      </w:r>
      <w:r w:rsidRPr="002F1F09">
        <w:t>в</w:t>
      </w:r>
      <w:r w:rsidRPr="002F1F09">
        <w:t>лены меридиональные и широтные направления, а также обозначена структура параллельных и перпендикулярных реке планировоч</w:t>
      </w:r>
      <w:r>
        <w:t>ных направлений и связей.</w:t>
      </w:r>
      <w:proofErr w:type="gramEnd"/>
    </w:p>
    <w:p w:rsidR="00F64585" w:rsidRPr="002F1F09" w:rsidRDefault="00F64585" w:rsidP="00DF70AC">
      <w:r w:rsidRPr="002F1F09">
        <w:t>Влияние близко расположенной реки Об</w:t>
      </w:r>
      <w:r>
        <w:t>и</w:t>
      </w:r>
      <w:r w:rsidRPr="002F1F09">
        <w:t xml:space="preserve"> на планировочную структуру </w:t>
      </w:r>
      <w:r w:rsidR="002F7699">
        <w:t>планируемой территории</w:t>
      </w:r>
      <w:r w:rsidRPr="002F1F09">
        <w:t xml:space="preserve"> </w:t>
      </w:r>
      <w:r>
        <w:t xml:space="preserve">и </w:t>
      </w:r>
      <w:r w:rsidRPr="002F1F09">
        <w:t>пространственную организацию будущей застройки является определяющим. В связи с этим основная (главная) транспортно-пешеходная планировочная ось ориентирована в направлении с юго-запада на с</w:t>
      </w:r>
      <w:r w:rsidRPr="002F1F09">
        <w:t>е</w:t>
      </w:r>
      <w:r w:rsidRPr="002F1F09">
        <w:t xml:space="preserve">веро-восток, </w:t>
      </w:r>
      <w:r w:rsidRPr="00D055ED">
        <w:t>обеспечивая</w:t>
      </w:r>
      <w:r w:rsidR="00D055ED" w:rsidRPr="00D055ED">
        <w:t xml:space="preserve"> в совокупности</w:t>
      </w:r>
      <w:r w:rsidRPr="00D055ED">
        <w:t xml:space="preserve"> с системой второстепенных планир</w:t>
      </w:r>
      <w:r w:rsidRPr="00D055ED">
        <w:t>о</w:t>
      </w:r>
      <w:r w:rsidRPr="00D055ED">
        <w:t xml:space="preserve">вочных связей </w:t>
      </w:r>
      <w:proofErr w:type="spellStart"/>
      <w:r w:rsidRPr="00D055ED">
        <w:t>планировочно-пространственное</w:t>
      </w:r>
      <w:proofErr w:type="spellEnd"/>
      <w:r w:rsidRPr="00D055ED">
        <w:t xml:space="preserve"> раскрытие </w:t>
      </w:r>
      <w:r w:rsidR="002F7699">
        <w:t>планируемой террит</w:t>
      </w:r>
      <w:r w:rsidR="002F7699">
        <w:t>о</w:t>
      </w:r>
      <w:r w:rsidR="002F7699">
        <w:t>рии</w:t>
      </w:r>
      <w:r w:rsidRPr="00D055ED">
        <w:t xml:space="preserve"> на рек</w:t>
      </w:r>
      <w:r w:rsidR="00D055ED" w:rsidRPr="00D055ED">
        <w:t>у</w:t>
      </w:r>
      <w:r w:rsidRPr="00D055ED">
        <w:t xml:space="preserve"> Об</w:t>
      </w:r>
      <w:r w:rsidR="00D055ED" w:rsidRPr="00D055ED">
        <w:t>ь</w:t>
      </w:r>
      <w:r w:rsidRPr="00D055ED">
        <w:t>.</w:t>
      </w:r>
      <w:r w:rsidRPr="002F1F09">
        <w:t xml:space="preserve"> </w:t>
      </w:r>
    </w:p>
    <w:p w:rsidR="00112B7A" w:rsidRDefault="00230D91" w:rsidP="00DF70AC">
      <w:r w:rsidRPr="00E74B6B">
        <w:t xml:space="preserve">На </w:t>
      </w:r>
      <w:r w:rsidR="002F7699">
        <w:t>планируемой территории</w:t>
      </w:r>
      <w:r w:rsidRPr="00E74B6B">
        <w:t xml:space="preserve"> формируется планировочная структура, с</w:t>
      </w:r>
      <w:r w:rsidRPr="00E74B6B">
        <w:t>о</w:t>
      </w:r>
      <w:r w:rsidRPr="00E74B6B">
        <w:t xml:space="preserve">стоящая из </w:t>
      </w:r>
      <w:r w:rsidR="00561DCE">
        <w:t>12</w:t>
      </w:r>
      <w:r w:rsidRPr="00E74B6B">
        <w:t xml:space="preserve"> </w:t>
      </w:r>
      <w:r w:rsidR="00FC5CAC">
        <w:t>микрорайонов</w:t>
      </w:r>
      <w:r w:rsidR="00561DCE">
        <w:t xml:space="preserve"> </w:t>
      </w:r>
      <w:r w:rsidR="00112B7A" w:rsidRPr="00112B7A">
        <w:t>с объектами первичного повседневного социально-бытового обслуживания населения,</w:t>
      </w:r>
      <w:r w:rsidR="00112B7A" w:rsidRPr="00E74B6B">
        <w:t xml:space="preserve"> </w:t>
      </w:r>
      <w:r w:rsidR="00561DCE" w:rsidRPr="00E74B6B">
        <w:t>ограниченных красными линиями</w:t>
      </w:r>
      <w:r w:rsidR="00112B7A">
        <w:t>: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2942CB">
        <w:t>01</w:t>
      </w:r>
      <w:r w:rsidR="00561DCE">
        <w:t xml:space="preserve"> </w:t>
      </w:r>
      <w:r w:rsidR="00230D91" w:rsidRPr="00E74B6B">
        <w:t>с</w:t>
      </w:r>
      <w:r w:rsidRPr="00CD1E42">
        <w:t xml:space="preserve"> </w:t>
      </w:r>
      <w:r>
        <w:t>планировочными</w:t>
      </w:r>
      <w:r w:rsidR="00230D91" w:rsidRPr="00E74B6B">
        <w:t xml:space="preserve"> кварталами </w:t>
      </w:r>
      <w:r w:rsidR="00AC5FB7">
        <w:t>090.01.</w:t>
      </w:r>
      <w:r w:rsidR="00230D91" w:rsidRPr="00E74B6B">
        <w:t xml:space="preserve">01.01 – </w:t>
      </w:r>
      <w:r w:rsidR="00AC5FB7">
        <w:t>090.01.</w:t>
      </w:r>
      <w:r w:rsidR="00230D91" w:rsidRPr="00E74B6B">
        <w:t>01.06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02</w:t>
      </w:r>
      <w:r w:rsidR="00230D91" w:rsidRPr="00E74B6B">
        <w:t xml:space="preserve"> с </w:t>
      </w:r>
      <w:r>
        <w:t>планировочными</w:t>
      </w:r>
      <w:r w:rsidRPr="00E74B6B">
        <w:t xml:space="preserve"> </w:t>
      </w:r>
      <w:r w:rsidR="00230D91" w:rsidRPr="00E74B6B">
        <w:t xml:space="preserve">кварталами </w:t>
      </w:r>
      <w:r w:rsidR="00AC5FB7">
        <w:t>090.01.</w:t>
      </w:r>
      <w:r w:rsidR="00230D91" w:rsidRPr="00E74B6B">
        <w:t xml:space="preserve">02.01 – </w:t>
      </w:r>
      <w:r w:rsidR="00AC5FB7">
        <w:t>090.01.</w:t>
      </w:r>
      <w:r w:rsidR="00230D91" w:rsidRPr="00E74B6B">
        <w:t>02.02 в его сост</w:t>
      </w:r>
      <w:r w:rsidR="00112B7A">
        <w:t>а</w:t>
      </w:r>
      <w:r w:rsidR="00230D91" w:rsidRPr="00E74B6B">
        <w:t>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03</w:t>
      </w:r>
      <w:r w:rsidR="00230D91" w:rsidRPr="00E74B6B">
        <w:t xml:space="preserve"> с</w:t>
      </w:r>
      <w:r>
        <w:t xml:space="preserve"> планировочным</w:t>
      </w:r>
      <w:r w:rsidR="00230D91" w:rsidRPr="00E74B6B">
        <w:t xml:space="preserve"> кварталом </w:t>
      </w:r>
      <w:r w:rsidR="00AC5FB7">
        <w:t>090.01.</w:t>
      </w:r>
      <w:r w:rsidR="00230D91" w:rsidRPr="00E74B6B">
        <w:t>03.01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04</w:t>
      </w:r>
      <w:r w:rsidR="00DB673E">
        <w:t xml:space="preserve"> с </w:t>
      </w:r>
      <w:r>
        <w:t xml:space="preserve">планировочным </w:t>
      </w:r>
      <w:r w:rsidR="00DB673E">
        <w:t xml:space="preserve">кварталом </w:t>
      </w:r>
      <w:r w:rsidR="00AC5FB7">
        <w:t>090.01.</w:t>
      </w:r>
      <w:r w:rsidR="00230D91" w:rsidRPr="00E74B6B">
        <w:t>04.01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9640C8">
        <w:t>090.01.05</w:t>
      </w:r>
      <w:r w:rsidR="00230D91" w:rsidRPr="00E74B6B">
        <w:t xml:space="preserve"> с </w:t>
      </w:r>
      <w:r>
        <w:t>планировочным</w:t>
      </w:r>
      <w:r w:rsidRPr="00E74B6B">
        <w:t xml:space="preserve"> </w:t>
      </w:r>
      <w:r w:rsidR="00230D91" w:rsidRPr="00E74B6B">
        <w:t>квартал</w:t>
      </w:r>
      <w:r w:rsidR="005215B5">
        <w:t>ом</w:t>
      </w:r>
      <w:r w:rsidR="00230D91" w:rsidRPr="00E74B6B">
        <w:t xml:space="preserve"> </w:t>
      </w:r>
      <w:r w:rsidR="00AC5FB7">
        <w:t>090.01.</w:t>
      </w:r>
      <w:r w:rsidR="005215B5">
        <w:t xml:space="preserve">05.01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9640C8">
        <w:t xml:space="preserve"> 090.01.06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AC5FB7">
        <w:t>090.01.</w:t>
      </w:r>
      <w:r w:rsidR="00DB673E">
        <w:t xml:space="preserve">06.01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07</w:t>
      </w:r>
      <w:r w:rsidR="00561DCE">
        <w:t xml:space="preserve">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0D3AD1">
        <w:t>090.01.</w:t>
      </w:r>
      <w:r w:rsidR="00230D91" w:rsidRPr="00E74B6B">
        <w:t>07.</w:t>
      </w:r>
      <w:r w:rsidR="00DB673E">
        <w:t xml:space="preserve">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561DCE">
        <w:t xml:space="preserve"> 090.01.</w:t>
      </w:r>
      <w:r w:rsidR="009640C8">
        <w:t>08</w:t>
      </w:r>
      <w:r w:rsidR="00561DCE">
        <w:t xml:space="preserve"> </w:t>
      </w:r>
      <w:r w:rsidR="00230D91" w:rsidRPr="00E74B6B">
        <w:t>с</w:t>
      </w:r>
      <w:r w:rsidR="00571A7A">
        <w:t xml:space="preserve">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0D3AD1">
        <w:t>090.01.</w:t>
      </w:r>
      <w:r w:rsidR="00230D91" w:rsidRPr="00E74B6B">
        <w:t>08.01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 xml:space="preserve">09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DB673E">
        <w:t>090.01.</w:t>
      </w:r>
      <w:r w:rsidR="00230D91" w:rsidRPr="00E74B6B">
        <w:t>09.01</w:t>
      </w:r>
      <w:r w:rsidR="00DB673E">
        <w:t xml:space="preserve">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10</w:t>
      </w:r>
      <w:r w:rsidR="00230D91" w:rsidRPr="00E74B6B">
        <w:t xml:space="preserve"> с</w:t>
      </w:r>
      <w:r w:rsidRPr="00CD1E42">
        <w:t xml:space="preserve"> </w:t>
      </w:r>
      <w:r>
        <w:t>планировочными</w:t>
      </w:r>
      <w:r w:rsidR="00230D91" w:rsidRPr="00E74B6B">
        <w:t xml:space="preserve"> кварталами </w:t>
      </w:r>
      <w:r w:rsidR="003F5E5A">
        <w:t>090.01.</w:t>
      </w:r>
      <w:r w:rsidR="00230D91" w:rsidRPr="00E74B6B">
        <w:t xml:space="preserve">10.01 – </w:t>
      </w:r>
      <w:r w:rsidR="003F5E5A">
        <w:t>090.01.</w:t>
      </w:r>
      <w:r w:rsidR="00230D91" w:rsidRPr="00E74B6B">
        <w:t>10.05 в его составе;</w:t>
      </w:r>
    </w:p>
    <w:p w:rsidR="00230D91" w:rsidRPr="00E74B6B" w:rsidRDefault="00CD1E42" w:rsidP="00DF70AC">
      <w:r>
        <w:lastRenderedPageBreak/>
        <w:t xml:space="preserve">планировочный </w:t>
      </w:r>
      <w:r w:rsidR="00FC5CAC">
        <w:t>микрорайон</w:t>
      </w:r>
      <w:r w:rsidR="0014417E">
        <w:t xml:space="preserve"> </w:t>
      </w:r>
      <w:r w:rsidR="00561DCE">
        <w:t>090.01.</w:t>
      </w:r>
      <w:r w:rsidR="009640C8">
        <w:t>11</w:t>
      </w:r>
      <w:r w:rsidR="00FC5CAC" w:rsidRPr="00E74B6B">
        <w:t xml:space="preserve">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3F5E5A">
        <w:t>090.01.</w:t>
      </w:r>
      <w:r w:rsidR="00230D91" w:rsidRPr="00E74B6B">
        <w:t>11.</w:t>
      </w:r>
      <w:r w:rsidR="00D2630C">
        <w:t>0</w:t>
      </w:r>
      <w:r w:rsidR="00230D91" w:rsidRPr="00E74B6B">
        <w:t>1 в его составе;</w:t>
      </w:r>
    </w:p>
    <w:p w:rsidR="00230D91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12</w:t>
      </w:r>
      <w:r w:rsidR="00230D91" w:rsidRPr="00E74B6B">
        <w:t xml:space="preserve"> с</w:t>
      </w:r>
      <w:r w:rsidR="00571A7A" w:rsidRPr="00571A7A">
        <w:t xml:space="preserve"> </w:t>
      </w:r>
      <w:r>
        <w:t>планировочными</w:t>
      </w:r>
      <w:r w:rsidRPr="00E74B6B">
        <w:t xml:space="preserve"> </w:t>
      </w:r>
      <w:r w:rsidR="00230D91" w:rsidRPr="00E74B6B">
        <w:t xml:space="preserve">кварталами </w:t>
      </w:r>
      <w:r w:rsidR="003F5E5A">
        <w:t>090.01.</w:t>
      </w:r>
      <w:r w:rsidR="00230D91" w:rsidRPr="00E74B6B">
        <w:t xml:space="preserve">12.01 – </w:t>
      </w:r>
      <w:r w:rsidR="003F5E5A">
        <w:t>090.01.</w:t>
      </w:r>
      <w:r w:rsidR="00301B85">
        <w:t>12.02 в его составе</w:t>
      </w:r>
      <w:r w:rsidR="00695B6A">
        <w:t>.</w:t>
      </w:r>
    </w:p>
    <w:p w:rsidR="00230D91" w:rsidRPr="00E74B6B" w:rsidRDefault="00695B6A" w:rsidP="00695B6A">
      <w:r>
        <w:t>Т</w:t>
      </w:r>
      <w:r w:rsidR="00561DCE">
        <w:t xml:space="preserve">акже </w:t>
      </w:r>
      <w:r w:rsidR="00B00998">
        <w:t xml:space="preserve">в состав </w:t>
      </w:r>
      <w:r w:rsidR="00412FA6" w:rsidRPr="00E74B6B">
        <w:t>формируе</w:t>
      </w:r>
      <w:r w:rsidR="00412FA6">
        <w:t>м</w:t>
      </w:r>
      <w:r w:rsidR="00B00998">
        <w:t>ой</w:t>
      </w:r>
      <w:r w:rsidR="00412FA6" w:rsidRPr="00E74B6B">
        <w:t xml:space="preserve"> планировочн</w:t>
      </w:r>
      <w:r w:rsidR="00B00998">
        <w:t>ой</w:t>
      </w:r>
      <w:r w:rsidR="00412FA6" w:rsidRPr="00E74B6B">
        <w:t xml:space="preserve"> структур</w:t>
      </w:r>
      <w:r w:rsidR="00B00998">
        <w:t>ы</w:t>
      </w:r>
      <w:r w:rsidR="00412FA6" w:rsidRPr="00E74B6B">
        <w:t xml:space="preserve"> </w:t>
      </w:r>
      <w:r w:rsidR="00B00998">
        <w:t xml:space="preserve">входят </w:t>
      </w:r>
      <w:r w:rsidR="00561DCE">
        <w:t xml:space="preserve">10 </w:t>
      </w:r>
      <w:r w:rsidR="009640C8">
        <w:t>планир</w:t>
      </w:r>
      <w:r w:rsidR="009640C8">
        <w:t>о</w:t>
      </w:r>
      <w:r w:rsidR="009640C8">
        <w:t xml:space="preserve">вочных </w:t>
      </w:r>
      <w:r w:rsidR="00561DCE">
        <w:t xml:space="preserve">кварталов, </w:t>
      </w:r>
      <w:r w:rsidR="00561DCE" w:rsidRPr="00E74B6B">
        <w:t xml:space="preserve">ограниченных красными </w:t>
      </w:r>
      <w:r w:rsidR="00112B7A" w:rsidRPr="00E74B6B">
        <w:t>линиями,</w:t>
      </w:r>
      <w:r w:rsidR="00112B7A">
        <w:t xml:space="preserve"> в границах которых отсу</w:t>
      </w:r>
      <w:r w:rsidR="00112B7A">
        <w:t>т</w:t>
      </w:r>
      <w:r w:rsidR="00112B7A">
        <w:t xml:space="preserve">ствует жилая застройка: квартал </w:t>
      </w:r>
      <w:r w:rsidR="00B9337A">
        <w:t>090.</w:t>
      </w:r>
      <w:r w:rsidR="00230D91" w:rsidRPr="00E74B6B">
        <w:t>01.00.01</w:t>
      </w:r>
      <w:r w:rsidR="00112B7A">
        <w:t>, квартал 090.</w:t>
      </w:r>
      <w:r w:rsidR="00112B7A" w:rsidRPr="00E74B6B">
        <w:t>01.00.02</w:t>
      </w:r>
      <w:r w:rsidR="00112B7A">
        <w:t>, квартал 090.</w:t>
      </w:r>
      <w:r w:rsidR="00112B7A" w:rsidRPr="00E74B6B">
        <w:t>01.00.0</w:t>
      </w:r>
      <w:r w:rsidR="00112B7A">
        <w:t>3,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4,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5,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6,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7,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8,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9,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</w:t>
      </w:r>
      <w:r w:rsidR="00112B7A">
        <w:t>10.</w:t>
      </w:r>
    </w:p>
    <w:p w:rsidR="00F64585" w:rsidRDefault="00F64585" w:rsidP="00DF70AC">
      <w:r w:rsidRPr="008632B5">
        <w:t xml:space="preserve">В </w:t>
      </w:r>
      <w:proofErr w:type="gramStart"/>
      <w:r w:rsidRPr="008632B5">
        <w:t>соответствии</w:t>
      </w:r>
      <w:proofErr w:type="gramEnd"/>
      <w:r w:rsidRPr="008632B5">
        <w:t xml:space="preserve"> с положениями Генерального плана города Новосибирска и принятыми планировочными решениями проектом </w:t>
      </w:r>
      <w:r>
        <w:t xml:space="preserve">планировки </w:t>
      </w:r>
      <w:r w:rsidRPr="008632B5">
        <w:t>предусматрив</w:t>
      </w:r>
      <w:r w:rsidRPr="008632B5">
        <w:t>а</w:t>
      </w:r>
      <w:r w:rsidRPr="008632B5">
        <w:t xml:space="preserve">ются следующие основные мероприятия по развитию </w:t>
      </w:r>
      <w:r w:rsidR="002F7699">
        <w:t>планируемой территории</w:t>
      </w:r>
      <w:r w:rsidRPr="008632B5">
        <w:t>:</w:t>
      </w:r>
    </w:p>
    <w:p w:rsidR="00F64585" w:rsidRPr="008632B5" w:rsidRDefault="00F64585" w:rsidP="00DF70AC">
      <w:r>
        <w:t>определение границ территорий общего пользования через установление красных линий в индивидуальной застройке;</w:t>
      </w:r>
    </w:p>
    <w:p w:rsidR="00F64585" w:rsidRPr="008632B5" w:rsidRDefault="00F64585" w:rsidP="00DF70AC">
      <w:r w:rsidRPr="008632B5">
        <w:t xml:space="preserve">размещение новой многоэтажной </w:t>
      </w:r>
      <w:r>
        <w:t>(</w:t>
      </w:r>
      <w:r w:rsidRPr="008632B5">
        <w:t>9</w:t>
      </w:r>
      <w:r w:rsidR="00BF7397">
        <w:t xml:space="preserve"> – </w:t>
      </w:r>
      <w:r w:rsidRPr="008632B5">
        <w:t>13 этажей</w:t>
      </w:r>
      <w:r>
        <w:t>)</w:t>
      </w:r>
      <w:r w:rsidRPr="008632B5">
        <w:t xml:space="preserve"> жилой застройки, жилой застройки повышенной этажности более 14 этажей вдоль главной транспортно-пешеходной оси с объектами местного и районного обслуживания в планирово</w:t>
      </w:r>
      <w:r w:rsidRPr="008632B5">
        <w:t>ч</w:t>
      </w:r>
      <w:r w:rsidRPr="008632B5">
        <w:t xml:space="preserve">ных </w:t>
      </w:r>
      <w:r w:rsidR="001D37D7">
        <w:t>микрорайонах</w:t>
      </w:r>
      <w:r w:rsidRPr="008632B5">
        <w:t xml:space="preserve"> </w:t>
      </w:r>
      <w:r w:rsidR="00190724">
        <w:t>090.</w:t>
      </w:r>
      <w:r w:rsidR="00190724" w:rsidRPr="00E74B6B">
        <w:t>01.0</w:t>
      </w:r>
      <w:r w:rsidR="00190724">
        <w:t>2</w:t>
      </w:r>
      <w:r w:rsidR="00BF7397" w:rsidRPr="00144602">
        <w:t xml:space="preserve"> – </w:t>
      </w:r>
      <w:r w:rsidR="00190724" w:rsidRPr="00190724">
        <w:t>090.</w:t>
      </w:r>
      <w:r w:rsidR="00190724" w:rsidRPr="00E74B6B">
        <w:t>01.</w:t>
      </w:r>
      <w:r w:rsidR="00190724" w:rsidRPr="00665CF7">
        <w:t>07</w:t>
      </w:r>
      <w:r w:rsidRPr="00665CF7">
        <w:t xml:space="preserve">, </w:t>
      </w:r>
      <w:r w:rsidR="00665CF7" w:rsidRPr="00665CF7">
        <w:t>090.01.</w:t>
      </w:r>
      <w:r w:rsidRPr="00665CF7">
        <w:t>09</w:t>
      </w:r>
      <w:r w:rsidR="00BF7397" w:rsidRPr="00144602">
        <w:t xml:space="preserve"> – </w:t>
      </w:r>
      <w:r w:rsidR="00665CF7" w:rsidRPr="00665CF7">
        <w:t>090.01.</w:t>
      </w:r>
      <w:r w:rsidRPr="00665CF7">
        <w:t>10;</w:t>
      </w:r>
    </w:p>
    <w:p w:rsidR="00F64585" w:rsidRPr="008632B5" w:rsidRDefault="00F64585" w:rsidP="00DF70AC">
      <w:r w:rsidRPr="008632B5">
        <w:t xml:space="preserve">сохранение </w:t>
      </w:r>
      <w:proofErr w:type="spellStart"/>
      <w:r w:rsidRPr="008632B5">
        <w:t>среднеэтажной</w:t>
      </w:r>
      <w:proofErr w:type="spellEnd"/>
      <w:r w:rsidRPr="008632B5">
        <w:t xml:space="preserve"> жилой застройки в планировочном </w:t>
      </w:r>
      <w:r w:rsidR="004A0113">
        <w:t>микрорайоне</w:t>
      </w:r>
      <w:r w:rsidRPr="008632B5">
        <w:t xml:space="preserve"> </w:t>
      </w:r>
      <w:r w:rsidR="00744C63">
        <w:t>090.</w:t>
      </w:r>
      <w:r w:rsidR="00744C63" w:rsidRPr="00744C63">
        <w:t>01.</w:t>
      </w:r>
      <w:r w:rsidRPr="00744C63">
        <w:t>11;</w:t>
      </w:r>
    </w:p>
    <w:p w:rsidR="00F64585" w:rsidRPr="008632B5" w:rsidRDefault="00F64585" w:rsidP="00DF70AC">
      <w:r w:rsidRPr="008632B5">
        <w:t xml:space="preserve">сохранение индивидуальной жилой застройки в планировочных </w:t>
      </w:r>
      <w:r w:rsidR="004A0113">
        <w:t>микрора</w:t>
      </w:r>
      <w:r w:rsidR="004A0113">
        <w:t>й</w:t>
      </w:r>
      <w:r w:rsidR="004A0113">
        <w:t>онах</w:t>
      </w:r>
      <w:r w:rsidR="004A0113" w:rsidRPr="008632B5">
        <w:t xml:space="preserve"> </w:t>
      </w:r>
      <w:r w:rsidR="00BB65ED">
        <w:t>090.</w:t>
      </w:r>
      <w:r w:rsidR="00BB65ED" w:rsidRPr="00BB65ED">
        <w:t>01.</w:t>
      </w:r>
      <w:r w:rsidRPr="00BB65ED">
        <w:t xml:space="preserve">01, </w:t>
      </w:r>
      <w:r w:rsidR="00BB65ED" w:rsidRPr="00BB65ED">
        <w:t>090.01.</w:t>
      </w:r>
      <w:r w:rsidRPr="00BB65ED">
        <w:t>08;</w:t>
      </w:r>
    </w:p>
    <w:p w:rsidR="00F64585" w:rsidRDefault="00F64585" w:rsidP="00DF70AC">
      <w:r w:rsidRPr="008632B5">
        <w:t xml:space="preserve">частичное сохранение индивидуальной жилой застройки в планировочных </w:t>
      </w:r>
      <w:r w:rsidR="004A0113">
        <w:t>микрорайонах</w:t>
      </w:r>
      <w:r w:rsidRPr="008632B5">
        <w:t xml:space="preserve"> </w:t>
      </w:r>
      <w:r w:rsidR="00560265" w:rsidRPr="00560265">
        <w:t>090.01.</w:t>
      </w:r>
      <w:r w:rsidRPr="00560265">
        <w:t xml:space="preserve">02, </w:t>
      </w:r>
      <w:r w:rsidR="00560265" w:rsidRPr="00560265">
        <w:t>090.01.</w:t>
      </w:r>
      <w:r w:rsidRPr="00560265">
        <w:t>10;</w:t>
      </w:r>
    </w:p>
    <w:p w:rsidR="00F64585" w:rsidRDefault="00F64585" w:rsidP="00DF70AC">
      <w:r>
        <w:t>размещение новой индивидуальной жилой и малоэтажной застройки с об</w:t>
      </w:r>
      <w:r>
        <w:t>ъ</w:t>
      </w:r>
      <w:r>
        <w:t xml:space="preserve">ектами обслуживания в планировочном </w:t>
      </w:r>
      <w:r w:rsidR="004A0113">
        <w:t>микрорайоне</w:t>
      </w:r>
      <w:r>
        <w:t xml:space="preserve"> </w:t>
      </w:r>
      <w:r w:rsidR="00EA080C">
        <w:t>090.</w:t>
      </w:r>
      <w:r w:rsidR="00EA080C" w:rsidRPr="00E74B6B">
        <w:t>01.</w:t>
      </w:r>
      <w:r>
        <w:t xml:space="preserve">12; </w:t>
      </w:r>
    </w:p>
    <w:p w:rsidR="00F64585" w:rsidRPr="00A85A07" w:rsidRDefault="00F64585" w:rsidP="00DF70AC">
      <w:r w:rsidRPr="00507540">
        <w:t xml:space="preserve">реконструкция (снос) кварталов </w:t>
      </w:r>
      <w:r w:rsidR="009334E9" w:rsidRPr="00507540">
        <w:t>индивидуальной</w:t>
      </w:r>
      <w:r w:rsidR="00D6471C" w:rsidRPr="00507540">
        <w:t xml:space="preserve"> жилой</w:t>
      </w:r>
      <w:r w:rsidRPr="00507540">
        <w:t xml:space="preserve"> застройки в северо-восточной части района по ул.</w:t>
      </w:r>
      <w:r w:rsidR="00CE50CA">
        <w:t> </w:t>
      </w:r>
      <w:r w:rsidRPr="00507540">
        <w:t>Союзной, ул.</w:t>
      </w:r>
      <w:r w:rsidR="00CE50CA">
        <w:t> </w:t>
      </w:r>
      <w:r w:rsidRPr="00507540">
        <w:t>Кооперативной, ул.</w:t>
      </w:r>
      <w:r w:rsidR="00CE50CA">
        <w:t> </w:t>
      </w:r>
      <w:r w:rsidRPr="00507540">
        <w:t>Пионерской, ул.</w:t>
      </w:r>
      <w:r w:rsidR="00CE50CA">
        <w:t> </w:t>
      </w:r>
      <w:r w:rsidRPr="00507540">
        <w:t xml:space="preserve">Краснодарской и других </w:t>
      </w:r>
      <w:r w:rsidR="00D6471C" w:rsidRPr="00507540">
        <w:t xml:space="preserve">кварталов </w:t>
      </w:r>
      <w:r w:rsidRPr="00507540">
        <w:t xml:space="preserve">с размещением </w:t>
      </w:r>
      <w:r w:rsidR="00507540" w:rsidRPr="00507540">
        <w:t xml:space="preserve">там </w:t>
      </w:r>
      <w:r w:rsidRPr="00507540">
        <w:t>многоэтажной жилой застройки, зон отдыха и оздоровления, общественных зон;</w:t>
      </w:r>
    </w:p>
    <w:p w:rsidR="00F64585" w:rsidRDefault="00F64585" w:rsidP="00DF70AC">
      <w:r w:rsidRPr="00A85A07">
        <w:t>отнесение территории садоводческого некоммерческого товарищества «З</w:t>
      </w:r>
      <w:r w:rsidRPr="00A85A07">
        <w:t>е</w:t>
      </w:r>
      <w:r w:rsidRPr="00A85A07">
        <w:t>леный мыс» в планировочн</w:t>
      </w:r>
      <w:r>
        <w:t>ых</w:t>
      </w:r>
      <w:r w:rsidRPr="00A85A07">
        <w:t xml:space="preserve"> квартал</w:t>
      </w:r>
      <w:r>
        <w:t>ах</w:t>
      </w:r>
      <w:r w:rsidR="00FD7A8B">
        <w:t xml:space="preserve"> 090.</w:t>
      </w:r>
      <w:r>
        <w:t>01.00.0</w:t>
      </w:r>
      <w:r w:rsidR="00171EBF">
        <w:t>8</w:t>
      </w:r>
      <w:r>
        <w:t xml:space="preserve">, </w:t>
      </w:r>
      <w:r w:rsidR="00FD7A8B">
        <w:t>090.</w:t>
      </w:r>
      <w:r>
        <w:t>01.00.</w:t>
      </w:r>
      <w:r w:rsidR="00171EBF" w:rsidRPr="0011027D">
        <w:t>09</w:t>
      </w:r>
      <w:r w:rsidRPr="0011027D">
        <w:t xml:space="preserve"> к зоне </w:t>
      </w:r>
      <w:r w:rsidR="00EE771A" w:rsidRPr="0011027D">
        <w:t>объе</w:t>
      </w:r>
      <w:r w:rsidR="00EE771A" w:rsidRPr="0011027D">
        <w:t>к</w:t>
      </w:r>
      <w:r w:rsidR="00EE771A" w:rsidRPr="0011027D">
        <w:t>тов</w:t>
      </w:r>
      <w:r w:rsidR="001F1C5F" w:rsidRPr="0011027D">
        <w:t xml:space="preserve"> для ведения</w:t>
      </w:r>
      <w:r w:rsidRPr="0011027D">
        <w:t xml:space="preserve"> садоводства и огородничества.</w:t>
      </w:r>
      <w:r w:rsidRPr="00A85A07">
        <w:t xml:space="preserve"> Планировочная организация ква</w:t>
      </w:r>
      <w:r w:rsidRPr="00A85A07">
        <w:t>р</w:t>
      </w:r>
      <w:r w:rsidRPr="00A85A07">
        <w:t xml:space="preserve">тала, границы зон размещения объектов социального обслуживания в данном проекте </w:t>
      </w:r>
      <w:r>
        <w:t xml:space="preserve">планировки </w:t>
      </w:r>
      <w:r w:rsidRPr="00A85A07">
        <w:t>не рассматриваются в связи с отсутствием проекта организ</w:t>
      </w:r>
      <w:r w:rsidRPr="00A85A07">
        <w:t>а</w:t>
      </w:r>
      <w:r w:rsidRPr="00A85A07">
        <w:t>ции застройки существующего садоводческого неком</w:t>
      </w:r>
      <w:r w:rsidR="0094618C">
        <w:t>м</w:t>
      </w:r>
      <w:r w:rsidRPr="00A85A07">
        <w:t>ерческого товарищества;</w:t>
      </w:r>
      <w:r>
        <w:t xml:space="preserve"> </w:t>
      </w:r>
    </w:p>
    <w:p w:rsidR="00F64585" w:rsidRDefault="00F64585" w:rsidP="00DF70AC">
      <w:r w:rsidRPr="00D423E5">
        <w:t>размещение вдоль магистральных улиц городского значения объектов о</w:t>
      </w:r>
      <w:r w:rsidRPr="00D423E5">
        <w:t>б</w:t>
      </w:r>
      <w:r w:rsidRPr="00D423E5">
        <w:t xml:space="preserve">щественного назначения в составе </w:t>
      </w:r>
      <w:r>
        <w:t xml:space="preserve">специализированной малоэтажной </w:t>
      </w:r>
      <w:r w:rsidRPr="00D423E5">
        <w:t>обществе</w:t>
      </w:r>
      <w:r w:rsidRPr="00D423E5">
        <w:t>н</w:t>
      </w:r>
      <w:r w:rsidR="006A63A6">
        <w:t>ной застройки</w:t>
      </w:r>
      <w:r>
        <w:t xml:space="preserve">, специализированной средне- и многоэтажной </w:t>
      </w:r>
      <w:r w:rsidRPr="00D423E5">
        <w:t>обществен</w:t>
      </w:r>
      <w:r>
        <w:t>ной з</w:t>
      </w:r>
      <w:r>
        <w:t>а</w:t>
      </w:r>
      <w:r>
        <w:t xml:space="preserve">стройки </w:t>
      </w:r>
      <w:r w:rsidRPr="00D423E5">
        <w:t xml:space="preserve">и </w:t>
      </w:r>
      <w:r>
        <w:t xml:space="preserve">зоне делового, </w:t>
      </w:r>
      <w:r w:rsidRPr="00D423E5">
        <w:t>обществен</w:t>
      </w:r>
      <w:r>
        <w:t>ного и коммерческого назначения</w:t>
      </w:r>
      <w:r w:rsidRPr="00D423E5">
        <w:t>;</w:t>
      </w:r>
    </w:p>
    <w:p w:rsidR="00F64585" w:rsidRDefault="00F64585" w:rsidP="00DF70AC">
      <w:r>
        <w:t xml:space="preserve">размещение территории спортивного назначения в планировочных </w:t>
      </w:r>
      <w:r w:rsidR="00FD7A8B">
        <w:t>микр</w:t>
      </w:r>
      <w:r w:rsidR="00FD7A8B">
        <w:t>о</w:t>
      </w:r>
      <w:r w:rsidR="00FD7A8B">
        <w:t>районах</w:t>
      </w:r>
      <w:r>
        <w:t xml:space="preserve"> </w:t>
      </w:r>
      <w:r w:rsidR="006A63A6">
        <w:t>090.01.</w:t>
      </w:r>
      <w:r w:rsidR="006A63A6" w:rsidRPr="00E74B6B">
        <w:t>02</w:t>
      </w:r>
      <w:r>
        <w:t xml:space="preserve">, </w:t>
      </w:r>
      <w:r w:rsidR="006A63A6">
        <w:t>090.01.</w:t>
      </w:r>
      <w:r>
        <w:t>0</w:t>
      </w:r>
      <w:r w:rsidR="00C71DA4">
        <w:t>4</w:t>
      </w:r>
      <w:r>
        <w:t xml:space="preserve">, </w:t>
      </w:r>
      <w:r w:rsidR="006A63A6">
        <w:t>090.01.</w:t>
      </w:r>
      <w:r>
        <w:t>06 и</w:t>
      </w:r>
      <w:r w:rsidR="00C71DA4">
        <w:t xml:space="preserve"> планировочном квартале</w:t>
      </w:r>
      <w:r>
        <w:t xml:space="preserve"> </w:t>
      </w:r>
      <w:r w:rsidR="00C71DA4">
        <w:t>090.</w:t>
      </w:r>
      <w:r>
        <w:t>01.00.0</w:t>
      </w:r>
      <w:r w:rsidR="00C71DA4">
        <w:t>6</w:t>
      </w:r>
      <w:r>
        <w:t>;</w:t>
      </w:r>
    </w:p>
    <w:p w:rsidR="00F64585" w:rsidRDefault="00F64585" w:rsidP="00DF70AC">
      <w:r>
        <w:t xml:space="preserve">развитие </w:t>
      </w:r>
      <w:r w:rsidRPr="00A72F02">
        <w:t>территорий отдыха и оздоровления</w:t>
      </w:r>
      <w:r>
        <w:t xml:space="preserve"> в прибрежной зоне реки Оби вне границ первого пояса санитарной охраны НФС-1;</w:t>
      </w:r>
    </w:p>
    <w:p w:rsidR="00F64585" w:rsidRPr="00CA69A7" w:rsidRDefault="00F64585" w:rsidP="00DF70AC">
      <w:r w:rsidRPr="00CA69A7">
        <w:lastRenderedPageBreak/>
        <w:t>развитие улично-дорожной сети с устройством новых магистральных улиц городского и районного значения, улиц местного значения;</w:t>
      </w:r>
    </w:p>
    <w:p w:rsidR="00F64585" w:rsidRPr="00CA69A7" w:rsidRDefault="00F64585" w:rsidP="00DF70AC">
      <w:r w:rsidRPr="00CA69A7">
        <w:t>размещение новых линий наземного и внеуличного пассажирского тран</w:t>
      </w:r>
      <w:r w:rsidRPr="00CA69A7">
        <w:t>с</w:t>
      </w:r>
      <w:r w:rsidRPr="00CA69A7">
        <w:t>порта</w:t>
      </w:r>
      <w:r>
        <w:t xml:space="preserve">, в том числе </w:t>
      </w:r>
      <w:r w:rsidRPr="00CA69A7">
        <w:t>скоростного трамвая, автостоянок.</w:t>
      </w:r>
    </w:p>
    <w:p w:rsidR="00F64585" w:rsidRPr="007E2304" w:rsidRDefault="00F64585" w:rsidP="00DF70AC">
      <w:r w:rsidRPr="007E2304">
        <w:t xml:space="preserve">На расчетный срок к 2030 году планируемые показатели развития </w:t>
      </w:r>
      <w:r w:rsidR="002F7699">
        <w:t>план</w:t>
      </w:r>
      <w:r w:rsidR="002F7699">
        <w:t>и</w:t>
      </w:r>
      <w:r w:rsidR="002F7699">
        <w:t>руемой территории</w:t>
      </w:r>
      <w:r w:rsidRPr="007E2304">
        <w:t xml:space="preserve"> могут составить следующие значения:</w:t>
      </w:r>
    </w:p>
    <w:p w:rsidR="00F64585" w:rsidRPr="003B4918" w:rsidRDefault="00F64585" w:rsidP="00DF70AC">
      <w:r w:rsidRPr="003B4918">
        <w:t>численность населения достигнет 74,9 тыс. человек;</w:t>
      </w:r>
    </w:p>
    <w:p w:rsidR="00F64585" w:rsidRPr="003B4918" w:rsidRDefault="00F64585" w:rsidP="00DF70AC">
      <w:r w:rsidRPr="003B4918">
        <w:t>объем жилищного фонда достигнет 1,8384 млн. кв. м;</w:t>
      </w:r>
    </w:p>
    <w:p w:rsidR="00F64585" w:rsidRPr="003B4918" w:rsidRDefault="00F64585" w:rsidP="00DF70AC">
      <w:r w:rsidRPr="003B4918">
        <w:t xml:space="preserve">обеспеченность озеленением общего пользования составит </w:t>
      </w:r>
      <w:r w:rsidRPr="006227CE">
        <w:t>21,6</w:t>
      </w:r>
      <w:r w:rsidR="00695B6A">
        <w:t> </w:t>
      </w:r>
      <w:r w:rsidRPr="003B4918">
        <w:t>кв. м/чел</w:t>
      </w:r>
      <w:r w:rsidR="003B0511">
        <w:t>овек</w:t>
      </w:r>
      <w:r w:rsidRPr="003B4918">
        <w:t>.</w:t>
      </w:r>
    </w:p>
    <w:p w:rsidR="004A43A3" w:rsidRPr="004410F1" w:rsidRDefault="004A43A3" w:rsidP="00DF70AC"/>
    <w:p w:rsidR="00695B6A" w:rsidRDefault="00695B6A" w:rsidP="00695B6A">
      <w:pPr>
        <w:ind w:firstLine="0"/>
        <w:jc w:val="center"/>
        <w:rPr>
          <w:b/>
        </w:rPr>
      </w:pPr>
      <w:r>
        <w:rPr>
          <w:b/>
        </w:rPr>
        <w:t>2.2. </w:t>
      </w:r>
      <w:r w:rsidR="006A63A6">
        <w:rPr>
          <w:b/>
        </w:rPr>
        <w:t>Границы зон планируемого</w:t>
      </w:r>
      <w:r w:rsidR="00F64585" w:rsidRPr="00C13C98">
        <w:rPr>
          <w:b/>
        </w:rPr>
        <w:t xml:space="preserve"> размещения объектов </w:t>
      </w:r>
    </w:p>
    <w:p w:rsidR="00F64585" w:rsidRDefault="00F64585" w:rsidP="00695B6A">
      <w:pPr>
        <w:ind w:firstLine="0"/>
        <w:jc w:val="center"/>
        <w:rPr>
          <w:b/>
        </w:rPr>
      </w:pPr>
      <w:r w:rsidRPr="00C13C98">
        <w:rPr>
          <w:b/>
        </w:rPr>
        <w:t>капитального строительства</w:t>
      </w:r>
    </w:p>
    <w:p w:rsidR="00F64585" w:rsidRPr="004410F1" w:rsidRDefault="00F64585" w:rsidP="00DF70AC">
      <w:pPr>
        <w:jc w:val="center"/>
        <w:rPr>
          <w:b/>
        </w:rPr>
      </w:pPr>
    </w:p>
    <w:p w:rsidR="00F64585" w:rsidRPr="00C96EAB" w:rsidRDefault="00F64585" w:rsidP="00DF70AC">
      <w:r w:rsidRPr="00C96EAB">
        <w:t xml:space="preserve">Проектом планировки устанавливаются </w:t>
      </w:r>
      <w:r w:rsidR="006A63A6">
        <w:t xml:space="preserve">границы </w:t>
      </w:r>
      <w:r w:rsidRPr="00C96EAB">
        <w:t>зон планируемого разм</w:t>
      </w:r>
      <w:r w:rsidRPr="00C96EAB">
        <w:t>е</w:t>
      </w:r>
      <w:r w:rsidRPr="00C96EAB">
        <w:t xml:space="preserve">щения объектов социально-культурного и коммунально-бытового назначения, иных объектов капитального строительства. </w:t>
      </w:r>
      <w:proofErr w:type="gramStart"/>
      <w:r w:rsidRPr="00C96EAB">
        <w:t>В зонах с уже существующими об</w:t>
      </w:r>
      <w:r w:rsidRPr="00C96EAB">
        <w:t>ъ</w:t>
      </w:r>
      <w:r w:rsidRPr="00C96EAB">
        <w:t xml:space="preserve">ектами предусматривается возможность дальнейшего развития </w:t>
      </w:r>
      <w:r w:rsidR="002F7699">
        <w:t>планируемой те</w:t>
      </w:r>
      <w:r w:rsidR="002F7699">
        <w:t>р</w:t>
      </w:r>
      <w:r w:rsidR="002F7699">
        <w:t>ритории</w:t>
      </w:r>
      <w:r w:rsidRPr="00C96EAB">
        <w:t xml:space="preserve"> с размещением новых объектов капитального строительства соответс</w:t>
      </w:r>
      <w:r w:rsidRPr="00C96EAB">
        <w:t>т</w:t>
      </w:r>
      <w:r w:rsidRPr="00C96EAB">
        <w:t>вующего назначения</w:t>
      </w:r>
      <w:r w:rsidR="006A63A6">
        <w:t>,</w:t>
      </w:r>
      <w:r w:rsidR="006A63A6" w:rsidRPr="006A63A6">
        <w:t xml:space="preserve"> </w:t>
      </w:r>
      <w:r w:rsidR="006A63A6" w:rsidRPr="00C96EAB">
        <w:t>иных объектов капитального строительства</w:t>
      </w:r>
      <w:r w:rsidRPr="00C96EAB">
        <w:t xml:space="preserve">. </w:t>
      </w:r>
      <w:proofErr w:type="gramEnd"/>
    </w:p>
    <w:p w:rsidR="008A4740" w:rsidRDefault="00F64585" w:rsidP="00DF70AC">
      <w:r w:rsidRPr="00C96EAB">
        <w:t xml:space="preserve">Проектом планировки выделены следующие </w:t>
      </w:r>
      <w:r w:rsidR="008A4740" w:rsidRPr="00D6471C">
        <w:t>границы зон планируемого размещения объектов социально-культурного и коммунально-бытового назнач</w:t>
      </w:r>
      <w:r w:rsidR="008A4740" w:rsidRPr="00D6471C">
        <w:t>е</w:t>
      </w:r>
      <w:r w:rsidR="008A4740" w:rsidRPr="00D6471C">
        <w:t>ния</w:t>
      </w:r>
      <w:r w:rsidR="00F73E10">
        <w:t xml:space="preserve">, </w:t>
      </w:r>
      <w:r w:rsidR="00F73E10" w:rsidRPr="00C96EAB">
        <w:t>иных объектов капитального строительства</w:t>
      </w:r>
      <w:r w:rsidR="00F73E10">
        <w:t>:</w:t>
      </w:r>
    </w:p>
    <w:p w:rsidR="00F64585" w:rsidRPr="00C96EAB" w:rsidRDefault="00F64585" w:rsidP="00DF70AC">
      <w:r w:rsidRPr="00C96EAB">
        <w:t xml:space="preserve">зона застройки жилыми </w:t>
      </w:r>
      <w:r w:rsidR="006A63A6">
        <w:t>домами смешанной этажности</w:t>
      </w:r>
      <w:r w:rsidRPr="00C96EAB">
        <w:t>;</w:t>
      </w:r>
    </w:p>
    <w:p w:rsidR="00F64585" w:rsidRPr="00D44D2B" w:rsidRDefault="00F64585" w:rsidP="00DF70AC">
      <w:r w:rsidRPr="002139EA">
        <w:t>зон</w:t>
      </w:r>
      <w:r>
        <w:t>а</w:t>
      </w:r>
      <w:r w:rsidRPr="002139EA">
        <w:t xml:space="preserve"> застройки малоэтажными</w:t>
      </w:r>
      <w:r w:rsidR="00F73E10">
        <w:t xml:space="preserve"> жилыми домами</w:t>
      </w:r>
      <w:r>
        <w:t>;</w:t>
      </w:r>
    </w:p>
    <w:p w:rsidR="00F64585" w:rsidRPr="00C96EAB" w:rsidRDefault="00F64585" w:rsidP="00DF70AC">
      <w:r w:rsidRPr="00C96EAB">
        <w:t xml:space="preserve">зона застройки </w:t>
      </w:r>
      <w:proofErr w:type="spellStart"/>
      <w:r w:rsidRPr="00C96EAB">
        <w:t>ср</w:t>
      </w:r>
      <w:r w:rsidR="00F73E10">
        <w:t>еднеэтажными</w:t>
      </w:r>
      <w:proofErr w:type="spellEnd"/>
      <w:r w:rsidR="00F73E10">
        <w:t xml:space="preserve"> жилыми домами</w:t>
      </w:r>
      <w:r w:rsidRPr="00C96EAB">
        <w:t>;</w:t>
      </w:r>
    </w:p>
    <w:p w:rsidR="00F64585" w:rsidRPr="00C96EAB" w:rsidRDefault="00F64585" w:rsidP="00DF70AC">
      <w:r w:rsidRPr="00C96EAB">
        <w:t>зона застройки м</w:t>
      </w:r>
      <w:r w:rsidR="00F73E10">
        <w:t>ногоэтажными жилыми домами</w:t>
      </w:r>
      <w:r w:rsidRPr="00C96EAB">
        <w:t>;</w:t>
      </w:r>
    </w:p>
    <w:p w:rsidR="00F64585" w:rsidRPr="00C96EAB" w:rsidRDefault="00F64585" w:rsidP="00DF70AC">
      <w:r w:rsidRPr="00C96EAB">
        <w:t>зона застройки инд</w:t>
      </w:r>
      <w:r w:rsidR="006A63A6">
        <w:t>ивидуальными жилыми домами</w:t>
      </w:r>
      <w:r w:rsidRPr="00C96EAB">
        <w:t>;</w:t>
      </w:r>
    </w:p>
    <w:p w:rsidR="00F64585" w:rsidRPr="0011027D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Pr="0011027D">
        <w:t>делового, общественного и</w:t>
      </w:r>
      <w:r w:rsidR="006A63A6" w:rsidRPr="0011027D">
        <w:t xml:space="preserve"> коммерческого назначения</w:t>
      </w:r>
      <w:r w:rsidRPr="0011027D">
        <w:t>;</w:t>
      </w:r>
    </w:p>
    <w:p w:rsidR="00F64585" w:rsidRPr="0011027D" w:rsidRDefault="00F64585" w:rsidP="00DF70AC">
      <w:proofErr w:type="spellStart"/>
      <w:r w:rsidRPr="0011027D">
        <w:t>подзона</w:t>
      </w:r>
      <w:proofErr w:type="spellEnd"/>
      <w:r w:rsidRPr="0011027D">
        <w:t xml:space="preserve"> специализированной малоэтажной</w:t>
      </w:r>
      <w:r w:rsidR="00C95345" w:rsidRPr="0011027D">
        <w:t xml:space="preserve"> общественной застройки</w:t>
      </w:r>
      <w:r w:rsidRPr="0011027D">
        <w:t>;</w:t>
      </w:r>
    </w:p>
    <w:p w:rsidR="00F64585" w:rsidRPr="0011027D" w:rsidRDefault="00F64585" w:rsidP="00DF70AC">
      <w:proofErr w:type="spellStart"/>
      <w:r w:rsidRPr="0011027D">
        <w:t>подзона</w:t>
      </w:r>
      <w:proofErr w:type="spellEnd"/>
      <w:r w:rsidRPr="0011027D">
        <w:t xml:space="preserve"> специализированной средне- и многоэтажной общественной з</w:t>
      </w:r>
      <w:r w:rsidRPr="0011027D">
        <w:t>а</w:t>
      </w:r>
      <w:r w:rsidR="00C95345" w:rsidRPr="0011027D">
        <w:t>стройки</w:t>
      </w:r>
      <w:r w:rsidRPr="0011027D">
        <w:t>;</w:t>
      </w:r>
    </w:p>
    <w:p w:rsidR="00F64585" w:rsidRPr="0011027D" w:rsidRDefault="00F64585" w:rsidP="00DF70AC">
      <w:r w:rsidRPr="0011027D">
        <w:t>зона</w:t>
      </w:r>
      <w:r w:rsidR="00C95345" w:rsidRPr="0011027D">
        <w:t xml:space="preserve"> объектов здравоохранения</w:t>
      </w:r>
      <w:r w:rsidRPr="0011027D">
        <w:t>;</w:t>
      </w:r>
    </w:p>
    <w:p w:rsidR="00F64585" w:rsidRPr="0011027D" w:rsidRDefault="00F64585" w:rsidP="00DF70AC">
      <w:r w:rsidRPr="0011027D">
        <w:t>зона объектов дошкольного, начального общего, основного общего и сре</w:t>
      </w:r>
      <w:r w:rsidRPr="0011027D">
        <w:t>д</w:t>
      </w:r>
      <w:r w:rsidR="00C95345" w:rsidRPr="0011027D">
        <w:t>него общего образования</w:t>
      </w:r>
      <w:r w:rsidRPr="0011027D">
        <w:t>;</w:t>
      </w:r>
    </w:p>
    <w:p w:rsidR="00F64585" w:rsidRPr="0011027D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="00FD2BC3" w:rsidRPr="0011027D">
        <w:t>отдыха и оздоровления</w:t>
      </w:r>
      <w:r w:rsidRPr="0011027D">
        <w:t>;</w:t>
      </w:r>
    </w:p>
    <w:p w:rsidR="00F64585" w:rsidRPr="0011027D" w:rsidRDefault="00F64585" w:rsidP="00DF70AC">
      <w:r w:rsidRPr="0011027D">
        <w:t>зона объек</w:t>
      </w:r>
      <w:r w:rsidR="00C95345" w:rsidRPr="0011027D">
        <w:t>тов спортивного назначения</w:t>
      </w:r>
      <w:r w:rsidRPr="0011027D">
        <w:t>;</w:t>
      </w:r>
    </w:p>
    <w:p w:rsidR="00F64585" w:rsidRPr="0011027D" w:rsidRDefault="00F64585" w:rsidP="00DF70AC">
      <w:r w:rsidRPr="0011027D">
        <w:t>зона коммуна</w:t>
      </w:r>
      <w:r w:rsidR="00C95345" w:rsidRPr="0011027D">
        <w:t>льных и складских объектов</w:t>
      </w:r>
      <w:r w:rsidRPr="0011027D">
        <w:t>;</w:t>
      </w:r>
    </w:p>
    <w:p w:rsidR="00F64585" w:rsidRPr="0011027D" w:rsidRDefault="00F64585" w:rsidP="00DF70AC">
      <w:r w:rsidRPr="0011027D">
        <w:t>зона сооружений и коммуникаций же</w:t>
      </w:r>
      <w:r w:rsidR="00C95345" w:rsidRPr="0011027D">
        <w:t>лезнодорожного транспорта</w:t>
      </w:r>
      <w:r w:rsidRPr="0011027D">
        <w:t>;</w:t>
      </w:r>
    </w:p>
    <w:p w:rsidR="00F64585" w:rsidRPr="0011027D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Pr="0011027D">
        <w:t>улично-дорожн</w:t>
      </w:r>
      <w:r w:rsidR="00C95345" w:rsidRPr="0011027D">
        <w:t>ой сети</w:t>
      </w:r>
      <w:r w:rsidRPr="0011027D">
        <w:t>;</w:t>
      </w:r>
    </w:p>
    <w:p w:rsidR="00F64585" w:rsidRPr="0011027D" w:rsidRDefault="00F64585" w:rsidP="00DF70AC">
      <w:r w:rsidRPr="0011027D">
        <w:t xml:space="preserve">зона объектов </w:t>
      </w:r>
      <w:r w:rsidR="00C95345" w:rsidRPr="0011027D">
        <w:t>инженерной инфраструктуры</w:t>
      </w:r>
      <w:r w:rsidRPr="0011027D">
        <w:t>;</w:t>
      </w:r>
    </w:p>
    <w:p w:rsidR="00F64585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="00AA73D5" w:rsidRPr="0011027D">
        <w:t xml:space="preserve">для ведения </w:t>
      </w:r>
      <w:r w:rsidRPr="0011027D">
        <w:t>сад</w:t>
      </w:r>
      <w:r w:rsidR="00C95345" w:rsidRPr="0011027D">
        <w:t>оводства и огородничества</w:t>
      </w:r>
      <w:r w:rsidRPr="0011027D">
        <w:t>;</w:t>
      </w:r>
    </w:p>
    <w:p w:rsidR="00F64585" w:rsidRPr="00C96EAB" w:rsidRDefault="00F64585" w:rsidP="00DF70AC">
      <w:r w:rsidRPr="00C96EAB">
        <w:t>зона стоянок</w:t>
      </w:r>
      <w:r w:rsidR="00C95345">
        <w:t xml:space="preserve"> для легковых автомобилей</w:t>
      </w:r>
      <w:r w:rsidR="00301B85">
        <w:t>.</w:t>
      </w:r>
    </w:p>
    <w:p w:rsidR="004410F1" w:rsidRDefault="004410F1" w:rsidP="00695B6A">
      <w:pPr>
        <w:ind w:firstLine="0"/>
        <w:jc w:val="center"/>
        <w:rPr>
          <w:b/>
        </w:rPr>
      </w:pPr>
    </w:p>
    <w:p w:rsidR="004410F1" w:rsidRDefault="004410F1" w:rsidP="00695B6A">
      <w:pPr>
        <w:ind w:firstLine="0"/>
        <w:jc w:val="center"/>
        <w:rPr>
          <w:b/>
        </w:rPr>
      </w:pPr>
    </w:p>
    <w:p w:rsidR="004410F1" w:rsidRDefault="004410F1" w:rsidP="00695B6A">
      <w:pPr>
        <w:ind w:firstLine="0"/>
        <w:jc w:val="center"/>
        <w:rPr>
          <w:b/>
        </w:rPr>
      </w:pPr>
    </w:p>
    <w:p w:rsidR="00F64585" w:rsidRDefault="00F64585" w:rsidP="00695B6A">
      <w:pPr>
        <w:ind w:firstLine="0"/>
        <w:jc w:val="center"/>
        <w:rPr>
          <w:b/>
        </w:rPr>
      </w:pPr>
      <w:r w:rsidRPr="00514E8C">
        <w:rPr>
          <w:b/>
        </w:rPr>
        <w:lastRenderedPageBreak/>
        <w:t>2.3. Развитие системы транспортного обслуживания</w:t>
      </w:r>
    </w:p>
    <w:p w:rsidR="00F64585" w:rsidRPr="00695B6A" w:rsidRDefault="00F64585" w:rsidP="00DF70AC">
      <w:pPr>
        <w:jc w:val="center"/>
        <w:rPr>
          <w:b/>
          <w:sz w:val="24"/>
        </w:rPr>
      </w:pPr>
    </w:p>
    <w:p w:rsidR="00F64585" w:rsidRPr="004801DF" w:rsidRDefault="00F64585" w:rsidP="00DF70AC">
      <w:r>
        <w:t>В</w:t>
      </w:r>
      <w:r w:rsidRPr="004801DF">
        <w:t xml:space="preserve"> </w:t>
      </w:r>
      <w:proofErr w:type="gramStart"/>
      <w:r w:rsidRPr="004801DF">
        <w:t>соответствии</w:t>
      </w:r>
      <w:proofErr w:type="gramEnd"/>
      <w:r w:rsidRPr="004801DF">
        <w:t xml:space="preserve"> с </w:t>
      </w:r>
      <w:r>
        <w:t xml:space="preserve">Генеральным </w:t>
      </w:r>
      <w:r w:rsidRPr="004801DF">
        <w:t>план</w:t>
      </w:r>
      <w:r>
        <w:t>ом</w:t>
      </w:r>
      <w:r w:rsidRPr="004801DF">
        <w:t xml:space="preserve"> города </w:t>
      </w:r>
      <w:r>
        <w:t>Новосибирска о</w:t>
      </w:r>
      <w:r w:rsidRPr="004801DF">
        <w:t>снову ули</w:t>
      </w:r>
      <w:r w:rsidR="00286B0C">
        <w:t>ч</w:t>
      </w:r>
      <w:r w:rsidRPr="004801DF">
        <w:t xml:space="preserve">но-дорожной сети </w:t>
      </w:r>
      <w:r w:rsidR="002F7699">
        <w:t>планируемой территории</w:t>
      </w:r>
      <w:r w:rsidRPr="004801DF">
        <w:t xml:space="preserve"> формируют магистрали городского значения:</w:t>
      </w:r>
    </w:p>
    <w:p w:rsidR="00F64585" w:rsidRPr="00684742" w:rsidRDefault="00F64585" w:rsidP="00DF70AC">
      <w:r w:rsidRPr="004801DF">
        <w:t>магистраль непрерывного движения</w:t>
      </w:r>
      <w:r w:rsidRPr="00684742">
        <w:t xml:space="preserve"> </w:t>
      </w:r>
      <w:r>
        <w:t xml:space="preserve">– </w:t>
      </w:r>
      <w:r w:rsidRPr="00684742">
        <w:t>Советск</w:t>
      </w:r>
      <w:r>
        <w:t xml:space="preserve">ое </w:t>
      </w:r>
      <w:r w:rsidRPr="00684742">
        <w:t>шоссе;</w:t>
      </w:r>
    </w:p>
    <w:p w:rsidR="00F64585" w:rsidRPr="002048FF" w:rsidRDefault="00F64585" w:rsidP="00DF70AC">
      <w:r w:rsidRPr="002048FF">
        <w:t xml:space="preserve">магистральная улица общегородского </w:t>
      </w:r>
      <w:r w:rsidR="00E57D46" w:rsidRPr="002048FF">
        <w:t>значения регулируемого</w:t>
      </w:r>
      <w:r w:rsidR="002F32E6" w:rsidRPr="002048FF">
        <w:t xml:space="preserve"> </w:t>
      </w:r>
      <w:r w:rsidR="00E57D46" w:rsidRPr="002048FF">
        <w:t>движения</w:t>
      </w:r>
      <w:r w:rsidR="002F32E6" w:rsidRPr="002048FF">
        <w:t xml:space="preserve"> </w:t>
      </w:r>
      <w:r w:rsidR="00E57D46" w:rsidRPr="002048FF">
        <w:rPr>
          <w:sz w:val="26"/>
          <w:szCs w:val="26"/>
        </w:rPr>
        <w:t>–</w:t>
      </w:r>
      <w:r w:rsidR="002F32E6" w:rsidRPr="002048FF">
        <w:t xml:space="preserve"> </w:t>
      </w:r>
      <w:r w:rsidRPr="002048FF">
        <w:t>по</w:t>
      </w:r>
      <w:r w:rsidR="00E57D46" w:rsidRPr="002048FF">
        <w:t xml:space="preserve"> </w:t>
      </w:r>
      <w:r w:rsidRPr="002048FF">
        <w:t>продолжению</w:t>
      </w:r>
      <w:r w:rsidR="00E57D46" w:rsidRPr="002048FF">
        <w:t xml:space="preserve"> </w:t>
      </w:r>
      <w:r w:rsidRPr="002048FF">
        <w:t>ул.</w:t>
      </w:r>
      <w:r w:rsidR="00E57D46" w:rsidRPr="002048FF">
        <w:t xml:space="preserve"> </w:t>
      </w:r>
      <w:r w:rsidRPr="002048FF">
        <w:t>Петухова;</w:t>
      </w:r>
    </w:p>
    <w:p w:rsidR="00F64585" w:rsidRPr="00684742" w:rsidRDefault="00F64585" w:rsidP="00DF70AC">
      <w:r w:rsidRPr="002048FF">
        <w:t>магистральная улица общегородского значения регулируемого</w:t>
      </w:r>
      <w:r w:rsidR="002F32E6" w:rsidRPr="002048FF">
        <w:t xml:space="preserve"> </w:t>
      </w:r>
      <w:r w:rsidRPr="002048FF">
        <w:t>движения</w:t>
      </w:r>
      <w:r w:rsidR="00286B0C" w:rsidRPr="002048FF">
        <w:t xml:space="preserve"> </w:t>
      </w:r>
      <w:r w:rsidR="00286B0C" w:rsidRPr="002048FF">
        <w:rPr>
          <w:sz w:val="26"/>
          <w:szCs w:val="26"/>
        </w:rPr>
        <w:t>–</w:t>
      </w:r>
      <w:r w:rsidRPr="002048FF">
        <w:t xml:space="preserve"> ул. </w:t>
      </w:r>
      <w:proofErr w:type="spellStart"/>
      <w:r w:rsidRPr="002048FF">
        <w:t>Прокопьевская</w:t>
      </w:r>
      <w:proofErr w:type="spellEnd"/>
      <w:r w:rsidRPr="002048FF">
        <w:t>.</w:t>
      </w:r>
    </w:p>
    <w:p w:rsidR="00F64585" w:rsidRPr="00245813" w:rsidRDefault="00F64585" w:rsidP="00DF70AC">
      <w:r w:rsidRPr="00245813">
        <w:t>Сеть магистралей и дорог городского значения дополнена структурой ма</w:t>
      </w:r>
      <w:r>
        <w:t>г</w:t>
      </w:r>
      <w:r>
        <w:t>и</w:t>
      </w:r>
      <w:r>
        <w:t xml:space="preserve">стралей районного значения, </w:t>
      </w:r>
      <w:r w:rsidRPr="00245813">
        <w:t>системой жилых улиц и проездов, в том числе и в районах сложившейся малоэтажной жилой застройки, где она подлежит кап</w:t>
      </w:r>
      <w:r w:rsidRPr="00245813">
        <w:t>и</w:t>
      </w:r>
      <w:r w:rsidRPr="00245813">
        <w:t xml:space="preserve">тальной реконструкции. </w:t>
      </w:r>
    </w:p>
    <w:p w:rsidR="00F64585" w:rsidRPr="00245813" w:rsidRDefault="00F64585" w:rsidP="00DF70AC">
      <w:r>
        <w:t>В</w:t>
      </w:r>
      <w:r w:rsidRPr="00245813">
        <w:t>доль желез</w:t>
      </w:r>
      <w:r>
        <w:t>н</w:t>
      </w:r>
      <w:r w:rsidRPr="00245813">
        <w:t xml:space="preserve">ой дороги для подъезда к инженерным объектам выделены улицы и дороги </w:t>
      </w:r>
      <w:r w:rsidR="002942CB">
        <w:t>для объектов научно-производственного, промышленного</w:t>
      </w:r>
      <w:r w:rsidRPr="00245813">
        <w:t xml:space="preserve"> и ко</w:t>
      </w:r>
      <w:r w:rsidRPr="00245813">
        <w:t>м</w:t>
      </w:r>
      <w:r w:rsidRPr="00245813">
        <w:t>муналь</w:t>
      </w:r>
      <w:r w:rsidR="002942CB">
        <w:t>но-складского назначения.</w:t>
      </w:r>
    </w:p>
    <w:p w:rsidR="00F64585" w:rsidRPr="004801DF" w:rsidRDefault="00F64585" w:rsidP="00DF70AC">
      <w:r w:rsidRPr="00245813">
        <w:t xml:space="preserve">Проектная плотность магистральной сети – </w:t>
      </w:r>
      <w:r>
        <w:t>5,3</w:t>
      </w:r>
      <w:r w:rsidRPr="00245813">
        <w:t xml:space="preserve"> км/кв.</w:t>
      </w:r>
      <w:r>
        <w:t> </w:t>
      </w:r>
      <w:r w:rsidRPr="00245813">
        <w:t>км.</w:t>
      </w:r>
    </w:p>
    <w:p w:rsidR="00F64585" w:rsidRPr="004801DF" w:rsidRDefault="00F64585" w:rsidP="00DF70AC">
      <w:r w:rsidRPr="004801DF">
        <w:t xml:space="preserve">В </w:t>
      </w:r>
      <w:proofErr w:type="gramStart"/>
      <w:r w:rsidRPr="004801DF">
        <w:t>соответствии</w:t>
      </w:r>
      <w:proofErr w:type="gramEnd"/>
      <w:r w:rsidRPr="004801DF">
        <w:t xml:space="preserve"> с </w:t>
      </w:r>
      <w:r>
        <w:t>технико-экономическим обоснованием</w:t>
      </w:r>
      <w:r w:rsidRPr="004801DF">
        <w:t xml:space="preserve"> «Строительство линий скоростного трамвая в городе Новосибирске» </w:t>
      </w:r>
      <w:r>
        <w:t>предлагается</w:t>
      </w:r>
      <w:r w:rsidRPr="004801DF">
        <w:t xml:space="preserve"> заход </w:t>
      </w:r>
      <w:r>
        <w:t xml:space="preserve">линии скоростного трамвая </w:t>
      </w:r>
      <w:r w:rsidRPr="004801DF">
        <w:t>с</w:t>
      </w:r>
      <w:r>
        <w:t xml:space="preserve"> территории </w:t>
      </w:r>
      <w:r w:rsidRPr="004801DF">
        <w:t xml:space="preserve"> жилого района «</w:t>
      </w:r>
      <w:proofErr w:type="spellStart"/>
      <w:r w:rsidRPr="004801DF">
        <w:t>Северо-Чемской</w:t>
      </w:r>
      <w:proofErr w:type="spellEnd"/>
      <w:r w:rsidRPr="004801DF">
        <w:t xml:space="preserve">» через </w:t>
      </w:r>
      <w:r w:rsidR="002F7699">
        <w:rPr>
          <w:szCs w:val="28"/>
        </w:rPr>
        <w:t>пл</w:t>
      </w:r>
      <w:r w:rsidR="002F7699">
        <w:rPr>
          <w:szCs w:val="28"/>
        </w:rPr>
        <w:t>а</w:t>
      </w:r>
      <w:r w:rsidR="002F7699">
        <w:rPr>
          <w:szCs w:val="28"/>
        </w:rPr>
        <w:t>нируемую территорию</w:t>
      </w:r>
      <w:r w:rsidRPr="004801DF">
        <w:t xml:space="preserve"> и далее в </w:t>
      </w:r>
      <w:r>
        <w:t>рабочий поселок</w:t>
      </w:r>
      <w:r w:rsidRPr="004801DF">
        <w:t> </w:t>
      </w:r>
      <w:proofErr w:type="spellStart"/>
      <w:r w:rsidRPr="004801DF">
        <w:t>Краснообск</w:t>
      </w:r>
      <w:proofErr w:type="spellEnd"/>
      <w:r w:rsidRPr="004801DF">
        <w:t>.</w:t>
      </w:r>
    </w:p>
    <w:p w:rsidR="00F64585" w:rsidRPr="004801DF" w:rsidRDefault="00F64585" w:rsidP="00DF70AC">
      <w:r w:rsidRPr="004801DF">
        <w:t xml:space="preserve">В связи с отдаленностью </w:t>
      </w:r>
      <w:r w:rsidR="002F7699">
        <w:t>планируемой территории</w:t>
      </w:r>
      <w:r w:rsidRPr="004801DF">
        <w:t xml:space="preserve"> от центра города, пр</w:t>
      </w:r>
      <w:r w:rsidRPr="004801DF">
        <w:t>о</w:t>
      </w:r>
      <w:r w:rsidRPr="004801DF">
        <w:t>м</w:t>
      </w:r>
      <w:r>
        <w:t>ышленных зон</w:t>
      </w:r>
      <w:r w:rsidRPr="004801DF">
        <w:t xml:space="preserve"> и других жилых районов предусматривается развитие сети общ</w:t>
      </w:r>
      <w:r w:rsidRPr="004801DF">
        <w:t>е</w:t>
      </w:r>
      <w:r w:rsidRPr="004801DF">
        <w:t>ственного транспорта, в том числе скоростного трамвая.</w:t>
      </w:r>
    </w:p>
    <w:p w:rsidR="00F64585" w:rsidRPr="004801DF" w:rsidRDefault="00F64585" w:rsidP="00DF70AC">
      <w:r w:rsidRPr="004801DF">
        <w:t xml:space="preserve">Маршруты общественного транспорта намечаются по всем городским и районным магистральным улицам с охватом всей </w:t>
      </w:r>
      <w:r w:rsidR="002F7699">
        <w:t>планируемой территории</w:t>
      </w:r>
      <w:r w:rsidRPr="004801DF">
        <w:t xml:space="preserve"> но</w:t>
      </w:r>
      <w:r w:rsidRPr="004801DF">
        <w:t>р</w:t>
      </w:r>
      <w:r w:rsidRPr="004801DF">
        <w:t>мативной доступностью до останово</w:t>
      </w:r>
      <w:r w:rsidR="00C95345">
        <w:t>чных пунктов общественного транспорта</w:t>
      </w:r>
      <w:r w:rsidRPr="004801DF">
        <w:t xml:space="preserve"> не более 500</w:t>
      </w:r>
      <w:r>
        <w:t> </w:t>
      </w:r>
      <w:r w:rsidRPr="004801DF">
        <w:t>м.</w:t>
      </w:r>
    </w:p>
    <w:p w:rsidR="00F64585" w:rsidRDefault="00F64585" w:rsidP="00DF70AC">
      <w:r w:rsidRPr="004801DF">
        <w:t xml:space="preserve">Проектом </w:t>
      </w:r>
      <w:r>
        <w:t xml:space="preserve">планировки </w:t>
      </w:r>
      <w:r w:rsidRPr="004801DF">
        <w:t xml:space="preserve">предлагается продлить </w:t>
      </w:r>
      <w:proofErr w:type="gramStart"/>
      <w:r w:rsidRPr="004801DF">
        <w:t>троллейбусный</w:t>
      </w:r>
      <w:proofErr w:type="gramEnd"/>
      <w:r w:rsidRPr="004801DF">
        <w:t xml:space="preserve"> и автобусные маршруты по продолжению </w:t>
      </w:r>
      <w:r>
        <w:t>ул. </w:t>
      </w:r>
      <w:r w:rsidRPr="004801DF">
        <w:t>Петухова</w:t>
      </w:r>
      <w:r>
        <w:t xml:space="preserve">, </w:t>
      </w:r>
      <w:r w:rsidRPr="004801DF">
        <w:t>ул.</w:t>
      </w:r>
      <w:r>
        <w:t> </w:t>
      </w:r>
      <w:r w:rsidRPr="004801DF">
        <w:t xml:space="preserve">Краснодарской, </w:t>
      </w:r>
      <w:r>
        <w:t>ул. </w:t>
      </w:r>
      <w:proofErr w:type="spellStart"/>
      <w:r w:rsidRPr="004801DF">
        <w:t>Прокопьевской</w:t>
      </w:r>
      <w:proofErr w:type="spellEnd"/>
      <w:r w:rsidRPr="004801DF">
        <w:t>. По рай</w:t>
      </w:r>
      <w:r>
        <w:t xml:space="preserve">онным магистралям </w:t>
      </w:r>
      <w:r w:rsidRPr="004801DF">
        <w:t>пропустить автобусные маршруты в направлении к Кировской и Ленинской пром</w:t>
      </w:r>
      <w:r>
        <w:t xml:space="preserve">ышленным </w:t>
      </w:r>
      <w:r w:rsidRPr="004801DF">
        <w:t>зонам, центру города, р</w:t>
      </w:r>
      <w:r>
        <w:t xml:space="preserve">абочему </w:t>
      </w:r>
      <w:r w:rsidRPr="004801DF">
        <w:t>п</w:t>
      </w:r>
      <w:r>
        <w:t>осе</w:t>
      </w:r>
      <w:r>
        <w:t>л</w:t>
      </w:r>
      <w:r>
        <w:t>ку</w:t>
      </w:r>
      <w:r w:rsidRPr="004801DF">
        <w:t> </w:t>
      </w:r>
      <w:proofErr w:type="spellStart"/>
      <w:r w:rsidRPr="004801DF">
        <w:t>Краснообс</w:t>
      </w:r>
      <w:r>
        <w:t>ку</w:t>
      </w:r>
      <w:proofErr w:type="spellEnd"/>
      <w:r w:rsidRPr="004801DF">
        <w:t xml:space="preserve"> и </w:t>
      </w:r>
      <w:proofErr w:type="spellStart"/>
      <w:r w:rsidRPr="004801DF">
        <w:t>ОбьГЭС</w:t>
      </w:r>
      <w:proofErr w:type="spellEnd"/>
      <w:r w:rsidRPr="004801DF">
        <w:t xml:space="preserve"> («Левые </w:t>
      </w:r>
      <w:proofErr w:type="spellStart"/>
      <w:r w:rsidRPr="004801DF">
        <w:t>Ч</w:t>
      </w:r>
      <w:r>
        <w:t>е</w:t>
      </w:r>
      <w:r w:rsidRPr="004801DF">
        <w:t>мы</w:t>
      </w:r>
      <w:proofErr w:type="spellEnd"/>
      <w:r w:rsidRPr="004801DF">
        <w:t>»).</w:t>
      </w:r>
    </w:p>
    <w:p w:rsidR="00F64585" w:rsidRPr="000B5D68" w:rsidRDefault="00F64585" w:rsidP="00DF70AC">
      <w:r w:rsidRPr="000B5D68">
        <w:t>Проектом планировки предусматривается развитие метрополитена. Стро</w:t>
      </w:r>
      <w:r w:rsidRPr="000B5D68">
        <w:t>и</w:t>
      </w:r>
      <w:r w:rsidRPr="000B5D68">
        <w:t>тельство станции</w:t>
      </w:r>
      <w:r>
        <w:t xml:space="preserve"> метрополитена планируется п</w:t>
      </w:r>
      <w:r w:rsidRPr="000B5D68">
        <w:t>о ул. Николая Сотникова</w:t>
      </w:r>
      <w:r>
        <w:t>.</w:t>
      </w:r>
      <w:r w:rsidRPr="000B5D68">
        <w:t xml:space="preserve"> </w:t>
      </w:r>
    </w:p>
    <w:p w:rsidR="00F64585" w:rsidRPr="001E5022" w:rsidRDefault="00F64585" w:rsidP="00DF70AC">
      <w:r w:rsidRPr="004801DF">
        <w:t xml:space="preserve">Для хранения личного легкового транспорта на </w:t>
      </w:r>
      <w:r w:rsidR="002F7699">
        <w:rPr>
          <w:szCs w:val="28"/>
        </w:rPr>
        <w:t>планируемой территории</w:t>
      </w:r>
      <w:r w:rsidRPr="00E06F21">
        <w:rPr>
          <w:sz w:val="27"/>
          <w:szCs w:val="27"/>
        </w:rPr>
        <w:t xml:space="preserve"> </w:t>
      </w:r>
      <w:r w:rsidRPr="004801DF">
        <w:t xml:space="preserve">планируется разместить многоэтажные паркинги </w:t>
      </w:r>
      <w:r>
        <w:t>как на обособленных участках (</w:t>
      </w:r>
      <w:r w:rsidR="004F69D0">
        <w:t>планировочный квартал 090.01.</w:t>
      </w:r>
      <w:r>
        <w:t>09</w:t>
      </w:r>
      <w:r w:rsidR="004F69D0">
        <w:t>.01</w:t>
      </w:r>
      <w:r>
        <w:t>)</w:t>
      </w:r>
      <w:r w:rsidR="00DA0973">
        <w:t>,</w:t>
      </w:r>
      <w:r>
        <w:t xml:space="preserve"> так и в зонах многоэтажной жилой з</w:t>
      </w:r>
      <w:r>
        <w:t>а</w:t>
      </w:r>
      <w:r>
        <w:t xml:space="preserve">стройки </w:t>
      </w:r>
      <w:r w:rsidRPr="004801DF">
        <w:t xml:space="preserve">суммарной </w:t>
      </w:r>
      <w:r>
        <w:t>е</w:t>
      </w:r>
      <w:r w:rsidRPr="004801DF">
        <w:t>мкостью 12</w:t>
      </w:r>
      <w:r>
        <w:t>2</w:t>
      </w:r>
      <w:r w:rsidRPr="004801DF">
        <w:t xml:space="preserve">30 </w:t>
      </w:r>
      <w:proofErr w:type="spellStart"/>
      <w:r w:rsidRPr="004801DF">
        <w:t>маши</w:t>
      </w:r>
      <w:r>
        <w:t>но-мест</w:t>
      </w:r>
      <w:proofErr w:type="spellEnd"/>
      <w:r>
        <w:t>, остальные автомобили пре</w:t>
      </w:r>
      <w:r>
        <w:t>д</w:t>
      </w:r>
      <w:r>
        <w:t xml:space="preserve">полагается размещать в открытых автостоянках. В </w:t>
      </w:r>
      <w:r w:rsidR="00D524AD">
        <w:t xml:space="preserve">планировочных </w:t>
      </w:r>
      <w:proofErr w:type="gramStart"/>
      <w:r>
        <w:t>кварталах</w:t>
      </w:r>
      <w:proofErr w:type="gramEnd"/>
      <w:r>
        <w:t xml:space="preserve"> и</w:t>
      </w:r>
      <w:r>
        <w:t>н</w:t>
      </w:r>
      <w:r>
        <w:t>дивидуальной жилой застройки хранение автомобилей предусмотрено на терр</w:t>
      </w:r>
      <w:r>
        <w:t>и</w:t>
      </w:r>
      <w:r>
        <w:t>тории индивидуальных</w:t>
      </w:r>
      <w:r w:rsidR="00282611">
        <w:t xml:space="preserve"> земельных</w:t>
      </w:r>
      <w:r>
        <w:t xml:space="preserve"> участков граждан.</w:t>
      </w:r>
    </w:p>
    <w:p w:rsidR="00F82DBF" w:rsidRDefault="00F82DBF" w:rsidP="00DF70AC">
      <w:pPr>
        <w:jc w:val="center"/>
        <w:rPr>
          <w:b/>
          <w:szCs w:val="28"/>
        </w:rPr>
      </w:pPr>
    </w:p>
    <w:p w:rsidR="004410F1" w:rsidRDefault="004410F1" w:rsidP="00DF70AC">
      <w:pPr>
        <w:jc w:val="center"/>
        <w:rPr>
          <w:b/>
          <w:szCs w:val="28"/>
        </w:rPr>
      </w:pPr>
    </w:p>
    <w:p w:rsidR="004410F1" w:rsidRPr="00695B6A" w:rsidRDefault="004410F1" w:rsidP="00DF70AC">
      <w:pPr>
        <w:jc w:val="center"/>
        <w:rPr>
          <w:b/>
          <w:szCs w:val="28"/>
        </w:rPr>
      </w:pP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  <w:r w:rsidRPr="00695B6A">
        <w:rPr>
          <w:b/>
          <w:szCs w:val="28"/>
        </w:rPr>
        <w:lastRenderedPageBreak/>
        <w:t>2.4. Развитие систем инженерно-технического обеспечения</w:t>
      </w: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  <w:r w:rsidRPr="00695B6A">
        <w:rPr>
          <w:b/>
          <w:szCs w:val="28"/>
        </w:rPr>
        <w:t>2.4.1. Водоснабжение</w:t>
      </w:r>
    </w:p>
    <w:p w:rsidR="00F64585" w:rsidRPr="00695B6A" w:rsidRDefault="00F64585" w:rsidP="00DF70AC">
      <w:pPr>
        <w:jc w:val="center"/>
        <w:rPr>
          <w:b/>
          <w:szCs w:val="28"/>
        </w:rPr>
      </w:pPr>
    </w:p>
    <w:p w:rsidR="00F64585" w:rsidRPr="001E5022" w:rsidRDefault="00F64585" w:rsidP="00DF70AC">
      <w:pPr>
        <w:ind w:right="57"/>
      </w:pPr>
      <w:bookmarkStart w:id="1" w:name="sub_3062"/>
      <w:r w:rsidRPr="00695B6A">
        <w:rPr>
          <w:szCs w:val="28"/>
        </w:rPr>
        <w:t xml:space="preserve">На </w:t>
      </w:r>
      <w:r w:rsidR="002F7699" w:rsidRPr="00695B6A">
        <w:rPr>
          <w:szCs w:val="28"/>
        </w:rPr>
        <w:t>планируемой территории</w:t>
      </w:r>
      <w:r w:rsidRPr="00695B6A">
        <w:rPr>
          <w:szCs w:val="28"/>
        </w:rPr>
        <w:t xml:space="preserve"> находятся следующие</w:t>
      </w:r>
      <w:r>
        <w:t xml:space="preserve"> существующие </w:t>
      </w:r>
      <w:r w:rsidRPr="001E5022">
        <w:t>соор</w:t>
      </w:r>
      <w:r w:rsidRPr="001E5022">
        <w:t>у</w:t>
      </w:r>
      <w:r w:rsidRPr="001E5022">
        <w:t>жения водопровода:</w:t>
      </w:r>
    </w:p>
    <w:p w:rsidR="00F64585" w:rsidRDefault="00F64585" w:rsidP="00DF70AC">
      <w:pPr>
        <w:ind w:right="57"/>
      </w:pPr>
      <w:r>
        <w:t>в</w:t>
      </w:r>
      <w:r w:rsidRPr="001E5022">
        <w:t>одозабор на р</w:t>
      </w:r>
      <w:r>
        <w:t xml:space="preserve">еке </w:t>
      </w:r>
      <w:r w:rsidRPr="001E5022">
        <w:t>Об</w:t>
      </w:r>
      <w:r>
        <w:t>и</w:t>
      </w:r>
      <w:r w:rsidRPr="00647A3E">
        <w:t>, НФС-1 и</w:t>
      </w:r>
      <w:r w:rsidRPr="001E5022">
        <w:t xml:space="preserve"> водоводы сырой и хоз</w:t>
      </w:r>
      <w:r>
        <w:t>яйственно-</w:t>
      </w:r>
      <w:r w:rsidRPr="001E5022">
        <w:t>питьевой воды</w:t>
      </w:r>
      <w:r>
        <w:t>;</w:t>
      </w:r>
      <w:r w:rsidRPr="001E5022">
        <w:t xml:space="preserve"> </w:t>
      </w:r>
    </w:p>
    <w:p w:rsidR="00F64585" w:rsidRPr="001E5022" w:rsidRDefault="00F64585" w:rsidP="00DF70AC">
      <w:pPr>
        <w:ind w:right="57"/>
      </w:pPr>
      <w:r>
        <w:t>в</w:t>
      </w:r>
      <w:r w:rsidRPr="001E5022">
        <w:t>одоводы хоз</w:t>
      </w:r>
      <w:r>
        <w:t>яйственно-</w:t>
      </w:r>
      <w:r w:rsidRPr="001E5022">
        <w:t xml:space="preserve">питьевой </w:t>
      </w:r>
      <w:r>
        <w:t xml:space="preserve">воды </w:t>
      </w:r>
      <w:r w:rsidRPr="001E5022">
        <w:t>Д</w:t>
      </w:r>
      <w:r>
        <w:t> </w:t>
      </w:r>
      <w:r w:rsidRPr="001E5022">
        <w:t>1200</w:t>
      </w:r>
      <w:r>
        <w:t> </w:t>
      </w:r>
      <w:r w:rsidRPr="001E5022">
        <w:t xml:space="preserve">мм </w:t>
      </w:r>
      <w:r>
        <w:t>п</w:t>
      </w:r>
      <w:r w:rsidRPr="001E5022">
        <w:t>о Северн</w:t>
      </w:r>
      <w:r>
        <w:t xml:space="preserve">ому </w:t>
      </w:r>
      <w:r w:rsidRPr="001E5022">
        <w:t>проезд</w:t>
      </w:r>
      <w:r>
        <w:t>у</w:t>
      </w:r>
      <w:r w:rsidRPr="001E5022">
        <w:t xml:space="preserve"> и Д</w:t>
      </w:r>
      <w:r>
        <w:t xml:space="preserve"> </w:t>
      </w:r>
      <w:r w:rsidRPr="001E5022">
        <w:t>1200</w:t>
      </w:r>
      <w:r>
        <w:t xml:space="preserve"> </w:t>
      </w:r>
      <w:r w:rsidRPr="001E5022">
        <w:t>мм по ул.</w:t>
      </w:r>
      <w:r>
        <w:t xml:space="preserve"> </w:t>
      </w:r>
      <w:r w:rsidRPr="001E5022">
        <w:t>Петухова.</w:t>
      </w:r>
    </w:p>
    <w:p w:rsidR="00F64585" w:rsidRPr="001E5022" w:rsidRDefault="00F64585" w:rsidP="00DF70AC">
      <w:pPr>
        <w:ind w:right="57"/>
      </w:pPr>
      <w:r w:rsidRPr="001E5022">
        <w:t>Часть существующей застройки запитана водой от уличной водопроводной сети Д 300</w:t>
      </w:r>
      <w:r>
        <w:t> </w:t>
      </w:r>
      <w:r w:rsidR="00286B0C" w:rsidRPr="00BE75D4">
        <w:rPr>
          <w:sz w:val="26"/>
          <w:szCs w:val="26"/>
        </w:rPr>
        <w:t>–</w:t>
      </w:r>
      <w:r w:rsidRPr="001E5022">
        <w:t>100 мм, а часть застройки пользуется водой из водоразборных кол</w:t>
      </w:r>
      <w:r w:rsidRPr="001E5022">
        <w:t>о</w:t>
      </w:r>
      <w:r w:rsidRPr="001E5022">
        <w:t xml:space="preserve">нок. Существующая водопроводная сеть проложена </w:t>
      </w:r>
      <w:proofErr w:type="gramStart"/>
      <w:r w:rsidRPr="001E5022">
        <w:t>тупиковой</w:t>
      </w:r>
      <w:proofErr w:type="gramEnd"/>
      <w:r w:rsidRPr="001E5022">
        <w:t>, пожаротушение решено не в полном объ</w:t>
      </w:r>
      <w:r>
        <w:t>е</w:t>
      </w:r>
      <w:r w:rsidRPr="001E5022">
        <w:t>ме.</w:t>
      </w:r>
    </w:p>
    <w:p w:rsidR="00F64585" w:rsidRPr="001E5022" w:rsidRDefault="002942CB" w:rsidP="00DF70AC">
      <w:r>
        <w:t>Водоснабжение по п</w:t>
      </w:r>
      <w:r w:rsidR="00F64585" w:rsidRPr="001E5022">
        <w:t>роект</w:t>
      </w:r>
      <w:r>
        <w:t>у</w:t>
      </w:r>
      <w:r w:rsidR="00F64585">
        <w:t xml:space="preserve"> планировки</w:t>
      </w:r>
      <w:r w:rsidR="00F64585" w:rsidRPr="001E5022">
        <w:t xml:space="preserve"> выполнен</w:t>
      </w:r>
      <w:r>
        <w:t>о</w:t>
      </w:r>
      <w:r w:rsidR="00F64585" w:rsidRPr="001E5022">
        <w:t xml:space="preserve"> на основании технич</w:t>
      </w:r>
      <w:r w:rsidR="00F64585" w:rsidRPr="001E5022">
        <w:t>е</w:t>
      </w:r>
      <w:r w:rsidR="00F64585" w:rsidRPr="001E5022">
        <w:t>ских условий</w:t>
      </w:r>
      <w:r w:rsidR="00F64585" w:rsidRPr="000A2CA7">
        <w:t xml:space="preserve"> </w:t>
      </w:r>
      <w:r w:rsidR="00F64585" w:rsidRPr="001E5022">
        <w:t>от</w:t>
      </w:r>
      <w:r w:rsidR="009D7977">
        <w:t> </w:t>
      </w:r>
      <w:r w:rsidR="00F64585" w:rsidRPr="001E5022">
        <w:t>11.11.</w:t>
      </w:r>
      <w:r w:rsidR="00F64585">
        <w:t>20</w:t>
      </w:r>
      <w:r w:rsidR="00F64585" w:rsidRPr="001E5022">
        <w:t>08</w:t>
      </w:r>
      <w:r w:rsidR="00D524AD">
        <w:t xml:space="preserve"> </w:t>
      </w:r>
      <w:r w:rsidR="00F64585" w:rsidRPr="001E5022">
        <w:t>№</w:t>
      </w:r>
      <w:r w:rsidR="00F64585">
        <w:t xml:space="preserve"> </w:t>
      </w:r>
      <w:r w:rsidR="00F64585" w:rsidRPr="001E5022">
        <w:t>5-7700,</w:t>
      </w:r>
      <w:r w:rsidR="00F64585">
        <w:t xml:space="preserve"> выданных </w:t>
      </w:r>
      <w:r w:rsidR="00695B6A">
        <w:t>м</w:t>
      </w:r>
      <w:r w:rsidR="0059281C" w:rsidRPr="0059281C">
        <w:t xml:space="preserve">униципальным </w:t>
      </w:r>
      <w:r w:rsidR="00746C50">
        <w:t>у</w:t>
      </w:r>
      <w:r w:rsidR="0059281C" w:rsidRPr="0059281C">
        <w:t xml:space="preserve">нитарным предприятием </w:t>
      </w:r>
      <w:proofErr w:type="gramStart"/>
      <w:r w:rsidR="009D7977">
        <w:t>г</w:t>
      </w:r>
      <w:proofErr w:type="gramEnd"/>
      <w:r w:rsidR="00695B6A">
        <w:t>.</w:t>
      </w:r>
      <w:r w:rsidR="009D7977">
        <w:t xml:space="preserve"> </w:t>
      </w:r>
      <w:r w:rsidR="00496446">
        <w:t xml:space="preserve">Новосибирска </w:t>
      </w:r>
      <w:r w:rsidR="00F64585" w:rsidRPr="0059281C">
        <w:t>«</w:t>
      </w:r>
      <w:r w:rsidR="001A65C2" w:rsidRPr="0059281C">
        <w:t>Г</w:t>
      </w:r>
      <w:r w:rsidR="001A65C2">
        <w:t>ОРВОДОКАНАЛ</w:t>
      </w:r>
      <w:r w:rsidR="00746C50">
        <w:t>»</w:t>
      </w:r>
      <w:r w:rsidR="0059281C">
        <w:t xml:space="preserve"> </w:t>
      </w:r>
      <w:r w:rsidR="00323EF4">
        <w:t xml:space="preserve">(далее </w:t>
      </w:r>
      <w:r w:rsidR="00CC0B31">
        <w:t xml:space="preserve">– </w:t>
      </w:r>
      <w:r w:rsidR="00323EF4">
        <w:t xml:space="preserve">МУП </w:t>
      </w:r>
      <w:r w:rsidR="004579DA" w:rsidRPr="0011027D">
        <w:t>г</w:t>
      </w:r>
      <w:r w:rsidR="00D95E6B" w:rsidRPr="0011027D">
        <w:t>.</w:t>
      </w:r>
      <w:r w:rsidR="00695B6A">
        <w:t xml:space="preserve"> </w:t>
      </w:r>
      <w:r w:rsidR="00496446">
        <w:t>Новосиби</w:t>
      </w:r>
      <w:r w:rsidR="00496446">
        <w:t>р</w:t>
      </w:r>
      <w:r w:rsidR="00496446">
        <w:t xml:space="preserve">ска </w:t>
      </w:r>
      <w:r w:rsidR="00323EF4" w:rsidRPr="0059281C">
        <w:t>«Г</w:t>
      </w:r>
      <w:r w:rsidR="004D2FDC">
        <w:t>ОРВОДОКАНАЛ</w:t>
      </w:r>
      <w:r w:rsidR="00323EF4" w:rsidRPr="0059281C">
        <w:t>»</w:t>
      </w:r>
      <w:r w:rsidR="00323EF4">
        <w:t>)</w:t>
      </w:r>
      <w:r w:rsidR="00323EF4" w:rsidRPr="0059281C">
        <w:t>.</w:t>
      </w:r>
    </w:p>
    <w:p w:rsidR="00F64585" w:rsidRPr="001E5022" w:rsidRDefault="00F64585" w:rsidP="00DF70AC">
      <w:r w:rsidRPr="001E5022">
        <w:t>Проектом</w:t>
      </w:r>
      <w:r>
        <w:t xml:space="preserve"> планировки </w:t>
      </w:r>
      <w:r w:rsidRPr="001E5022">
        <w:t>предусматривается создание централизованной си</w:t>
      </w:r>
      <w:r w:rsidRPr="001E5022">
        <w:t>с</w:t>
      </w:r>
      <w:r w:rsidRPr="001E5022">
        <w:t>темы водоснабжения, при этом намечается максимальное использование сущес</w:t>
      </w:r>
      <w:r w:rsidRPr="001E5022">
        <w:t>т</w:t>
      </w:r>
      <w:r w:rsidRPr="001E5022">
        <w:t>вующих сетей водопровода.</w:t>
      </w:r>
    </w:p>
    <w:p w:rsidR="00F64585" w:rsidRPr="001E5022" w:rsidRDefault="00F64585" w:rsidP="00DF70AC">
      <w:pPr>
        <w:ind w:right="57"/>
      </w:pPr>
      <w:r w:rsidRPr="001E5022">
        <w:t xml:space="preserve">Водоснабжение </w:t>
      </w:r>
      <w:r w:rsidR="00A30D73">
        <w:t>территории жилой застройки</w:t>
      </w:r>
      <w:r w:rsidRPr="001E5022">
        <w:t xml:space="preserve"> предусмотрено от кольцевого прое</w:t>
      </w:r>
      <w:r>
        <w:t>к</w:t>
      </w:r>
      <w:r w:rsidRPr="001E5022">
        <w:t>тируемого водопровода Д</w:t>
      </w:r>
      <w:r>
        <w:t> </w:t>
      </w:r>
      <w:r w:rsidRPr="001E5022">
        <w:t>500</w:t>
      </w:r>
      <w:r>
        <w:t> </w:t>
      </w:r>
      <w:r w:rsidRPr="001E5022">
        <w:t>мм с подключением к водоводу Д</w:t>
      </w:r>
      <w:r>
        <w:t> </w:t>
      </w:r>
      <w:r w:rsidRPr="001E5022">
        <w:t>1200</w:t>
      </w:r>
      <w:r>
        <w:t> </w:t>
      </w:r>
      <w:r w:rsidRPr="001E5022">
        <w:t>мм по Северн</w:t>
      </w:r>
      <w:r>
        <w:t xml:space="preserve">ому </w:t>
      </w:r>
      <w:r w:rsidRPr="001E5022">
        <w:t>проезд</w:t>
      </w:r>
      <w:r>
        <w:t>у</w:t>
      </w:r>
      <w:r w:rsidRPr="001E5022">
        <w:t xml:space="preserve"> и к водоводу Д</w:t>
      </w:r>
      <w:r>
        <w:t> 1</w:t>
      </w:r>
      <w:r w:rsidRPr="001E5022">
        <w:t>200</w:t>
      </w:r>
      <w:r>
        <w:t> </w:t>
      </w:r>
      <w:r w:rsidRPr="001E5022">
        <w:t>мм по ул.</w:t>
      </w:r>
      <w:r>
        <w:t> </w:t>
      </w:r>
      <w:r w:rsidRPr="001E5022">
        <w:t>Петухова.</w:t>
      </w:r>
    </w:p>
    <w:p w:rsidR="00F64585" w:rsidRPr="001E5022" w:rsidRDefault="00F64585" w:rsidP="00DF70AC">
      <w:pPr>
        <w:ind w:right="57"/>
      </w:pPr>
      <w:r w:rsidRPr="001E5022">
        <w:t xml:space="preserve">Для обеспечения стабильного водоснабжения </w:t>
      </w:r>
      <w:r w:rsidR="002F7699">
        <w:rPr>
          <w:szCs w:val="28"/>
        </w:rPr>
        <w:t>планируемой территории</w:t>
      </w:r>
      <w:r w:rsidRPr="00253BCD">
        <w:rPr>
          <w:szCs w:val="28"/>
        </w:rPr>
        <w:t xml:space="preserve"> </w:t>
      </w:r>
      <w:r w:rsidRPr="001E5022">
        <w:t>б</w:t>
      </w:r>
      <w:r w:rsidRPr="001E5022">
        <w:t>у</w:t>
      </w:r>
      <w:r w:rsidRPr="001E5022">
        <w:t>дет построен водовод-перемычка Д</w:t>
      </w:r>
      <w:r>
        <w:t> </w:t>
      </w:r>
      <w:r w:rsidRPr="001E5022">
        <w:t>1000</w:t>
      </w:r>
      <w:r>
        <w:t> </w:t>
      </w:r>
      <w:r w:rsidRPr="001E5022">
        <w:t>мм от водовода Д</w:t>
      </w:r>
      <w:r>
        <w:t> </w:t>
      </w:r>
      <w:r w:rsidRPr="001E5022">
        <w:t>1200</w:t>
      </w:r>
      <w:r>
        <w:t> </w:t>
      </w:r>
      <w:r w:rsidRPr="001E5022">
        <w:t>мм по Северн</w:t>
      </w:r>
      <w:r>
        <w:t>ому</w:t>
      </w:r>
      <w:r w:rsidRPr="001E5022">
        <w:t xml:space="preserve"> проезд</w:t>
      </w:r>
      <w:r>
        <w:t>у</w:t>
      </w:r>
      <w:r w:rsidRPr="001E5022">
        <w:t xml:space="preserve"> до водовода Д</w:t>
      </w:r>
      <w:r>
        <w:t> </w:t>
      </w:r>
      <w:r w:rsidRPr="001E5022">
        <w:t>1200</w:t>
      </w:r>
      <w:r>
        <w:t> </w:t>
      </w:r>
      <w:r w:rsidRPr="001E5022">
        <w:t>мм</w:t>
      </w:r>
      <w:r>
        <w:t xml:space="preserve"> </w:t>
      </w:r>
      <w:r w:rsidRPr="001E5022">
        <w:t>по ул.</w:t>
      </w:r>
      <w:r>
        <w:t> </w:t>
      </w:r>
      <w:r w:rsidRPr="001E5022">
        <w:t>Петухова.</w:t>
      </w:r>
    </w:p>
    <w:p w:rsidR="00F64585" w:rsidRPr="001E5022" w:rsidRDefault="00F64585" w:rsidP="00DF70AC">
      <w:r w:rsidRPr="001E5022">
        <w:t xml:space="preserve">Схема водопровода запроектирована </w:t>
      </w:r>
      <w:proofErr w:type="spellStart"/>
      <w:r w:rsidRPr="001E5022">
        <w:t>однозонная</w:t>
      </w:r>
      <w:proofErr w:type="spellEnd"/>
      <w:r w:rsidRPr="001E5022">
        <w:t xml:space="preserve"> хоз</w:t>
      </w:r>
      <w:r>
        <w:t>яйственно-</w:t>
      </w:r>
      <w:r w:rsidRPr="001E5022">
        <w:t>питьевая противопожарная.</w:t>
      </w:r>
    </w:p>
    <w:p w:rsidR="00F64585" w:rsidRDefault="00F64585" w:rsidP="00DF70AC">
      <w:r w:rsidRPr="001E5022">
        <w:t xml:space="preserve">Проектом </w:t>
      </w:r>
      <w:r>
        <w:t xml:space="preserve">планировки </w:t>
      </w:r>
      <w:r w:rsidRPr="001E5022">
        <w:t>предусматривается подключение к централизованной системе водоснабжения всех потребителей, в том числе и существующ</w:t>
      </w:r>
      <w:r w:rsidR="008D13C1">
        <w:t>ей</w:t>
      </w:r>
      <w:r w:rsidRPr="001E5022">
        <w:t xml:space="preserve"> </w:t>
      </w:r>
      <w:r>
        <w:t>индив</w:t>
      </w:r>
      <w:r>
        <w:t>и</w:t>
      </w:r>
      <w:r>
        <w:t>дуальн</w:t>
      </w:r>
      <w:r w:rsidR="008D13C1">
        <w:t>ой</w:t>
      </w:r>
      <w:r w:rsidRPr="001E5022">
        <w:t xml:space="preserve"> застройк</w:t>
      </w:r>
      <w:r w:rsidR="008D13C1">
        <w:t>и</w:t>
      </w:r>
      <w:r w:rsidRPr="001E5022">
        <w:t>.</w:t>
      </w:r>
    </w:p>
    <w:p w:rsidR="001A2ACC" w:rsidRPr="00A239F4" w:rsidRDefault="001A2ACC" w:rsidP="00DF70AC">
      <w:pPr>
        <w:rPr>
          <w:szCs w:val="28"/>
        </w:rPr>
      </w:pPr>
      <w:r w:rsidRPr="00A239F4">
        <w:rPr>
          <w:szCs w:val="28"/>
        </w:rPr>
        <w:t>Нормы на хозяйственно-</w:t>
      </w:r>
      <w:r w:rsidR="002942CB">
        <w:rPr>
          <w:szCs w:val="28"/>
        </w:rPr>
        <w:t>питьевое водопотребление определены</w:t>
      </w:r>
      <w:r w:rsidRPr="00A239F4">
        <w:rPr>
          <w:szCs w:val="28"/>
        </w:rPr>
        <w:t xml:space="preserve"> в соотве</w:t>
      </w:r>
      <w:r w:rsidRPr="00A239F4">
        <w:rPr>
          <w:szCs w:val="28"/>
        </w:rPr>
        <w:t>т</w:t>
      </w:r>
      <w:r w:rsidR="00DA0973">
        <w:rPr>
          <w:szCs w:val="28"/>
        </w:rPr>
        <w:t xml:space="preserve">ствии со </w:t>
      </w:r>
      <w:r w:rsidRPr="00A239F4">
        <w:rPr>
          <w:szCs w:val="28"/>
        </w:rPr>
        <w:t>схемой водоснабж</w:t>
      </w:r>
      <w:r w:rsidR="000E4284">
        <w:rPr>
          <w:szCs w:val="28"/>
        </w:rPr>
        <w:t xml:space="preserve">ения города Новосибирска </w:t>
      </w:r>
      <w:r w:rsidRPr="00A239F4">
        <w:rPr>
          <w:szCs w:val="28"/>
        </w:rPr>
        <w:t>до 20</w:t>
      </w:r>
      <w:r w:rsidR="000E4284">
        <w:rPr>
          <w:szCs w:val="28"/>
        </w:rPr>
        <w:t>15 и до 2030 годов, утвержденной п</w:t>
      </w:r>
      <w:r w:rsidRPr="00A239F4">
        <w:rPr>
          <w:szCs w:val="28"/>
        </w:rPr>
        <w:t>остановлением мэрии горо</w:t>
      </w:r>
      <w:r w:rsidR="000E4284">
        <w:rPr>
          <w:szCs w:val="28"/>
        </w:rPr>
        <w:t>да Новосибирска от 06.05.2013</w:t>
      </w:r>
      <w:r w:rsidRPr="00A239F4">
        <w:rPr>
          <w:szCs w:val="28"/>
        </w:rPr>
        <w:t xml:space="preserve"> № 4303. Нормами водопотребления учтены расходы воды на хозяйст</w:t>
      </w:r>
      <w:r w:rsidR="009D7977">
        <w:rPr>
          <w:szCs w:val="28"/>
        </w:rPr>
        <w:t>венно</w:t>
      </w:r>
      <w:r w:rsidRPr="00A239F4">
        <w:rPr>
          <w:szCs w:val="28"/>
        </w:rPr>
        <w:t>-питьевые ну</w:t>
      </w:r>
      <w:r w:rsidRPr="00A239F4">
        <w:rPr>
          <w:szCs w:val="28"/>
        </w:rPr>
        <w:t>ж</w:t>
      </w:r>
      <w:r w:rsidRPr="00A239F4">
        <w:rPr>
          <w:szCs w:val="28"/>
        </w:rPr>
        <w:t xml:space="preserve">ды в жилых и общественных зданиях. Водоснабжение </w:t>
      </w:r>
      <w:r w:rsidR="002F7699">
        <w:rPr>
          <w:szCs w:val="28"/>
        </w:rPr>
        <w:t>планируемой территории</w:t>
      </w:r>
      <w:r w:rsidRPr="00A239F4">
        <w:rPr>
          <w:szCs w:val="28"/>
        </w:rPr>
        <w:t xml:space="preserve"> возможно от существующих и вновь выстроенных магистральных сетей водопр</w:t>
      </w:r>
      <w:r w:rsidRPr="00A239F4">
        <w:rPr>
          <w:szCs w:val="28"/>
        </w:rPr>
        <w:t>о</w:t>
      </w:r>
      <w:r w:rsidRPr="00A239F4">
        <w:rPr>
          <w:szCs w:val="28"/>
        </w:rPr>
        <w:t>вода.</w:t>
      </w:r>
    </w:p>
    <w:p w:rsidR="001A2ACC" w:rsidRPr="004D3F71" w:rsidRDefault="001A2ACC" w:rsidP="00DF70AC">
      <w:r w:rsidRPr="00A239F4">
        <w:rPr>
          <w:szCs w:val="28"/>
        </w:rPr>
        <w:t>Проектом планировки предусматривается дальнейшее развитие централиз</w:t>
      </w:r>
      <w:r w:rsidRPr="00A239F4">
        <w:rPr>
          <w:szCs w:val="28"/>
        </w:rPr>
        <w:t>о</w:t>
      </w:r>
      <w:r w:rsidRPr="00A239F4">
        <w:rPr>
          <w:szCs w:val="28"/>
        </w:rPr>
        <w:t>ванной системы водоснабжения, при этом намечается максимальное использов</w:t>
      </w:r>
      <w:r w:rsidRPr="00A239F4">
        <w:rPr>
          <w:szCs w:val="28"/>
        </w:rPr>
        <w:t>а</w:t>
      </w:r>
      <w:r w:rsidRPr="00A239F4">
        <w:rPr>
          <w:szCs w:val="28"/>
        </w:rPr>
        <w:t>ние существующих сетей водопровода с заменой труб на больший диаметр там, где необходимо.</w:t>
      </w:r>
      <w:r w:rsidR="002F7699">
        <w:rPr>
          <w:szCs w:val="28"/>
        </w:rPr>
        <w:t xml:space="preserve"> </w:t>
      </w:r>
      <w:r w:rsidR="002F7699" w:rsidRPr="004D3F71">
        <w:t>Расходы воды на хозяйственно-питьевые нужды представлены в таблице 2.</w:t>
      </w:r>
    </w:p>
    <w:p w:rsidR="00F64585" w:rsidRPr="004D3F71" w:rsidRDefault="00F64585" w:rsidP="00DF70AC">
      <w:pPr>
        <w:rPr>
          <w:color w:val="FF0000"/>
        </w:rPr>
      </w:pPr>
    </w:p>
    <w:p w:rsidR="00320417" w:rsidRPr="004D3F71" w:rsidRDefault="00320417" w:rsidP="00DF70AC">
      <w:pPr>
        <w:sectPr w:rsidR="00320417" w:rsidRPr="004D3F71" w:rsidSect="004410F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680" w:left="1418" w:header="709" w:footer="0" w:gutter="0"/>
          <w:pgNumType w:start="1"/>
          <w:cols w:space="708"/>
          <w:titlePg/>
          <w:docGrid w:linePitch="381"/>
        </w:sectPr>
      </w:pPr>
    </w:p>
    <w:p w:rsidR="00F64585" w:rsidRPr="004D3F71" w:rsidRDefault="000735FB" w:rsidP="00DF70AC">
      <w:pPr>
        <w:ind w:left="851"/>
        <w:jc w:val="right"/>
      </w:pPr>
      <w:r w:rsidRPr="004D3F71">
        <w:lastRenderedPageBreak/>
        <w:t>Таблица 2</w:t>
      </w:r>
    </w:p>
    <w:p w:rsidR="00FE53FC" w:rsidRDefault="00FE53FC" w:rsidP="00DF70AC">
      <w:pPr>
        <w:jc w:val="center"/>
      </w:pPr>
    </w:p>
    <w:p w:rsidR="00AF01A4" w:rsidRPr="00FE53FC" w:rsidRDefault="008D13C1" w:rsidP="00DF70AC">
      <w:pPr>
        <w:jc w:val="center"/>
        <w:rPr>
          <w:sz w:val="26"/>
          <w:szCs w:val="26"/>
        </w:rPr>
      </w:pPr>
      <w:r w:rsidRPr="00FE53FC">
        <w:rPr>
          <w:sz w:val="26"/>
          <w:szCs w:val="26"/>
        </w:rPr>
        <w:t>Расходы воды на хозяйственно-питьевые нужды</w:t>
      </w:r>
    </w:p>
    <w:p w:rsidR="00AF01A4" w:rsidRPr="00FE53FC" w:rsidRDefault="00AF01A4" w:rsidP="00DF70AC">
      <w:pPr>
        <w:ind w:firstLine="0"/>
        <w:jc w:val="center"/>
        <w:rPr>
          <w:sz w:val="26"/>
          <w:szCs w:val="26"/>
        </w:rPr>
      </w:pPr>
    </w:p>
    <w:p w:rsidR="00AF01A4" w:rsidRPr="004D3F71" w:rsidRDefault="00AF01A4" w:rsidP="00DF70AC">
      <w:pPr>
        <w:rPr>
          <w:sz w:val="2"/>
        </w:rPr>
      </w:pPr>
    </w:p>
    <w:tbl>
      <w:tblPr>
        <w:tblW w:w="4956" w:type="pct"/>
        <w:tblInd w:w="8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279"/>
        <w:gridCol w:w="3258"/>
        <w:gridCol w:w="932"/>
        <w:gridCol w:w="910"/>
        <w:gridCol w:w="953"/>
        <w:gridCol w:w="891"/>
        <w:gridCol w:w="991"/>
        <w:gridCol w:w="994"/>
        <w:gridCol w:w="853"/>
        <w:gridCol w:w="988"/>
        <w:gridCol w:w="850"/>
        <w:gridCol w:w="991"/>
        <w:gridCol w:w="853"/>
        <w:gridCol w:w="991"/>
      </w:tblGrid>
      <w:tr w:rsidR="004410F1" w:rsidRPr="004D3F71" w:rsidTr="00D4271E">
        <w:trPr>
          <w:cantSplit/>
        </w:trPr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0F1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вание</w:t>
            </w:r>
            <w:r w:rsidR="00DA0973">
              <w:rPr>
                <w:color w:val="000000"/>
                <w:sz w:val="24"/>
                <w:szCs w:val="24"/>
              </w:rPr>
              <w:t xml:space="preserve"> п</w:t>
            </w:r>
            <w:r w:rsidR="00DA0973">
              <w:rPr>
                <w:color w:val="000000"/>
                <w:sz w:val="24"/>
                <w:szCs w:val="24"/>
              </w:rPr>
              <w:t>о</w:t>
            </w:r>
            <w:r w:rsidR="00DA0973">
              <w:rPr>
                <w:color w:val="000000"/>
                <w:sz w:val="24"/>
                <w:szCs w:val="24"/>
              </w:rPr>
              <w:t>казателя</w:t>
            </w:r>
            <w:r>
              <w:rPr>
                <w:color w:val="000000"/>
                <w:sz w:val="24"/>
                <w:szCs w:val="24"/>
              </w:rPr>
              <w:t xml:space="preserve">, единица </w:t>
            </w:r>
          </w:p>
          <w:p w:rsidR="004410F1" w:rsidRDefault="004410F1" w:rsidP="004410F1">
            <w:pPr>
              <w:ind w:left="-41" w:firstLine="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0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10F1" w:rsidRPr="004D3F71" w:rsidRDefault="0032578F" w:rsidP="0032578F">
            <w:pPr>
              <w:ind w:left="-41" w:hanging="47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Ж</w:t>
            </w:r>
            <w:r w:rsidR="00E710A0">
              <w:rPr>
                <w:bCs/>
                <w:color w:val="000000"/>
                <w:sz w:val="24"/>
                <w:szCs w:val="24"/>
              </w:rPr>
              <w:t>ил</w:t>
            </w:r>
            <w:r>
              <w:rPr>
                <w:bCs/>
                <w:color w:val="000000"/>
                <w:sz w:val="24"/>
                <w:szCs w:val="24"/>
              </w:rPr>
              <w:t>ая</w:t>
            </w:r>
            <w:r w:rsidR="00E710A0">
              <w:rPr>
                <w:bCs/>
                <w:color w:val="000000"/>
                <w:sz w:val="24"/>
                <w:szCs w:val="24"/>
              </w:rPr>
              <w:t xml:space="preserve"> застройк</w:t>
            </w:r>
            <w:r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5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0F1" w:rsidRPr="004D3F71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bCs/>
                <w:color w:val="000000"/>
                <w:sz w:val="24"/>
                <w:szCs w:val="24"/>
              </w:rPr>
              <w:t>микрорайона</w:t>
            </w:r>
          </w:p>
        </w:tc>
      </w:tr>
      <w:tr w:rsidR="00D4271E" w:rsidRPr="004D3F71" w:rsidTr="00D4271E">
        <w:trPr>
          <w:cantSplit/>
          <w:trHeight w:val="1184"/>
        </w:trPr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B80A92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4D3F71" w:rsidRDefault="004410F1" w:rsidP="00FE53FC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4D3F71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FE53FC" w:rsidRPr="00FE53FC" w:rsidRDefault="00FE53FC">
      <w:pPr>
        <w:rPr>
          <w:sz w:val="2"/>
          <w:szCs w:val="2"/>
        </w:rPr>
      </w:pPr>
    </w:p>
    <w:tbl>
      <w:tblPr>
        <w:tblW w:w="4940" w:type="pct"/>
        <w:tblInd w:w="113" w:type="dxa"/>
        <w:tblLayout w:type="fixed"/>
        <w:tblLook w:val="04A0"/>
      </w:tblPr>
      <w:tblGrid>
        <w:gridCol w:w="1272"/>
        <w:gridCol w:w="3260"/>
        <w:gridCol w:w="935"/>
        <w:gridCol w:w="907"/>
        <w:gridCol w:w="959"/>
        <w:gridCol w:w="884"/>
        <w:gridCol w:w="985"/>
        <w:gridCol w:w="997"/>
        <w:gridCol w:w="871"/>
        <w:gridCol w:w="972"/>
        <w:gridCol w:w="853"/>
        <w:gridCol w:w="978"/>
        <w:gridCol w:w="865"/>
        <w:gridCol w:w="991"/>
      </w:tblGrid>
      <w:tr w:rsidR="00D4271E" w:rsidRPr="004D3F71" w:rsidTr="00D4271E">
        <w:trPr>
          <w:trHeight w:val="131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4D3F71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D4271E" w:rsidRPr="004D3F71" w:rsidTr="00D42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vMerge w:val="restart"/>
            <w:shd w:val="clear" w:color="auto" w:fill="auto"/>
            <w:hideMark/>
          </w:tcPr>
          <w:p w:rsidR="004410F1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Насел</w:t>
            </w:r>
            <w:r w:rsidRPr="004D3F71">
              <w:rPr>
                <w:color w:val="000000"/>
                <w:sz w:val="24"/>
                <w:szCs w:val="24"/>
              </w:rPr>
              <w:t>е</w:t>
            </w:r>
            <w:r w:rsidRPr="004D3F71">
              <w:rPr>
                <w:color w:val="000000"/>
                <w:sz w:val="24"/>
                <w:szCs w:val="24"/>
              </w:rPr>
              <w:t xml:space="preserve">ние, </w:t>
            </w:r>
          </w:p>
          <w:p w:rsidR="00ED3E56" w:rsidRPr="004D3F71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тыс.</w:t>
            </w:r>
            <w:r w:rsidR="00FE53FC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ч</w:t>
            </w:r>
            <w:r w:rsidRPr="004D3F71">
              <w:rPr>
                <w:color w:val="000000"/>
                <w:sz w:val="24"/>
                <w:szCs w:val="24"/>
              </w:rPr>
              <w:t>е</w:t>
            </w:r>
            <w:r w:rsidRPr="004D3F71">
              <w:rPr>
                <w:color w:val="000000"/>
                <w:sz w:val="24"/>
                <w:szCs w:val="24"/>
              </w:rPr>
              <w:t>л</w:t>
            </w:r>
            <w:r w:rsidR="00FE53FC">
              <w:rPr>
                <w:color w:val="000000"/>
                <w:sz w:val="24"/>
                <w:szCs w:val="24"/>
              </w:rPr>
              <w:t>овек</w:t>
            </w:r>
          </w:p>
        </w:tc>
        <w:tc>
          <w:tcPr>
            <w:tcW w:w="1036" w:type="pct"/>
            <w:shd w:val="clear" w:color="000000" w:fill="FFFFFF"/>
            <w:hideMark/>
          </w:tcPr>
          <w:p w:rsidR="00ED3E56" w:rsidRPr="004D3F71" w:rsidRDefault="00ED3E56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</w:t>
            </w:r>
            <w:r w:rsidR="002F7699" w:rsidRPr="004D3F71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многоквартирн</w:t>
            </w:r>
            <w:r w:rsidRPr="004D3F71">
              <w:rPr>
                <w:color w:val="000000"/>
                <w:sz w:val="24"/>
                <w:szCs w:val="24"/>
              </w:rPr>
              <w:t>ы</w:t>
            </w:r>
            <w:r w:rsidRPr="004D3F71">
              <w:rPr>
                <w:color w:val="000000"/>
                <w:sz w:val="24"/>
                <w:szCs w:val="24"/>
              </w:rPr>
              <w:t>ми жилыми домами</w:t>
            </w:r>
          </w:p>
        </w:tc>
        <w:tc>
          <w:tcPr>
            <w:tcW w:w="297" w:type="pct"/>
            <w:shd w:val="clear" w:color="000000" w:fill="FFFFFF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8" w:type="pct"/>
            <w:shd w:val="clear" w:color="000000" w:fill="FFFFFF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17,1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6,1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3,3</w:t>
            </w:r>
          </w:p>
        </w:tc>
      </w:tr>
      <w:tr w:rsidR="00D4271E" w:rsidRPr="004D3F71" w:rsidTr="00E83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vMerge/>
            <w:hideMark/>
          </w:tcPr>
          <w:p w:rsidR="00ED3E56" w:rsidRPr="004D3F71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ED3E56" w:rsidRPr="004D3F71" w:rsidRDefault="00ED3E56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индивидуальными жилыми домами</w:t>
            </w:r>
          </w:p>
        </w:tc>
        <w:tc>
          <w:tcPr>
            <w:tcW w:w="297" w:type="pct"/>
            <w:shd w:val="clear" w:color="000000" w:fill="FFFFFF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288" w:type="pct"/>
            <w:shd w:val="clear" w:color="000000" w:fill="FFFFFF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D3E56" w:rsidRPr="004D3F71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E83870" w:rsidRPr="004D3F71" w:rsidTr="00E83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tcBorders>
              <w:right w:val="nil"/>
            </w:tcBorders>
          </w:tcPr>
          <w:p w:rsidR="00E83870" w:rsidRPr="004D3F71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pct"/>
            <w:tcBorders>
              <w:left w:val="nil"/>
            </w:tcBorders>
            <w:shd w:val="clear" w:color="000000" w:fill="FFFFFF"/>
          </w:tcPr>
          <w:p w:rsidR="00E83870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</w:t>
            </w:r>
            <w:r w:rsidRPr="004D3F71">
              <w:rPr>
                <w:color w:val="000000"/>
                <w:sz w:val="24"/>
                <w:szCs w:val="24"/>
              </w:rPr>
              <w:t>го:</w:t>
            </w:r>
          </w:p>
        </w:tc>
        <w:tc>
          <w:tcPr>
            <w:tcW w:w="297" w:type="pct"/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288" w:type="pct"/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17,6</w:t>
            </w:r>
          </w:p>
        </w:tc>
        <w:tc>
          <w:tcPr>
            <w:tcW w:w="30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28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13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17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277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27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1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27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1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E83870" w:rsidRPr="004D3F71" w:rsidTr="00D42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vMerge w:val="restart"/>
            <w:shd w:val="clear" w:color="auto" w:fill="auto"/>
            <w:hideMark/>
          </w:tcPr>
          <w:p w:rsidR="00E83870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Водоп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требл</w:t>
            </w:r>
            <w:r w:rsidRPr="004D3F71">
              <w:rPr>
                <w:color w:val="000000"/>
                <w:sz w:val="24"/>
                <w:szCs w:val="24"/>
              </w:rPr>
              <w:t>е</w:t>
            </w:r>
            <w:r w:rsidRPr="004D3F71">
              <w:rPr>
                <w:color w:val="000000"/>
                <w:sz w:val="24"/>
                <w:szCs w:val="24"/>
              </w:rPr>
              <w:t xml:space="preserve">ние, </w:t>
            </w:r>
          </w:p>
          <w:p w:rsidR="00E83870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куб.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м/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83870" w:rsidRPr="004D3F71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сут</w:t>
            </w:r>
            <w:r>
              <w:rPr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036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многоквартирн</w:t>
            </w:r>
            <w:r w:rsidRPr="004D3F71">
              <w:rPr>
                <w:color w:val="000000"/>
                <w:sz w:val="24"/>
                <w:szCs w:val="24"/>
              </w:rPr>
              <w:t>ы</w:t>
            </w:r>
            <w:r w:rsidRPr="004D3F71">
              <w:rPr>
                <w:color w:val="000000"/>
                <w:sz w:val="24"/>
                <w:szCs w:val="24"/>
              </w:rPr>
              <w:t>ми жилыми домами</w:t>
            </w:r>
          </w:p>
        </w:tc>
        <w:tc>
          <w:tcPr>
            <w:tcW w:w="29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6861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2447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3691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2207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5296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2487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1284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1324</w:t>
            </w:r>
          </w:p>
        </w:tc>
      </w:tr>
      <w:tr w:rsidR="00E83870" w:rsidRPr="004D3F71" w:rsidTr="00E83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vMerge/>
            <w:hideMark/>
          </w:tcPr>
          <w:p w:rsidR="00E83870" w:rsidRPr="004D3F71" w:rsidRDefault="00E83870" w:rsidP="00DF70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индивидуальными жилыми домами</w:t>
            </w:r>
          </w:p>
        </w:tc>
        <w:tc>
          <w:tcPr>
            <w:tcW w:w="29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841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E83870" w:rsidRPr="004D3F71" w:rsidTr="00E83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4" w:type="pct"/>
            <w:tcBorders>
              <w:right w:val="nil"/>
            </w:tcBorders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pct"/>
            <w:tcBorders>
              <w:left w:val="nil"/>
            </w:tcBorders>
            <w:shd w:val="clear" w:color="auto" w:fill="auto"/>
          </w:tcPr>
          <w:p w:rsidR="00E83870" w:rsidRDefault="00E83870" w:rsidP="00FE53FC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  <w:r w:rsidRPr="004D3F71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297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88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7001</w:t>
            </w:r>
          </w:p>
        </w:tc>
        <w:tc>
          <w:tcPr>
            <w:tcW w:w="30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2447</w:t>
            </w:r>
          </w:p>
        </w:tc>
        <w:tc>
          <w:tcPr>
            <w:tcW w:w="28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3691</w:t>
            </w:r>
          </w:p>
        </w:tc>
        <w:tc>
          <w:tcPr>
            <w:tcW w:w="313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2207</w:t>
            </w:r>
          </w:p>
        </w:tc>
        <w:tc>
          <w:tcPr>
            <w:tcW w:w="317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5296</w:t>
            </w:r>
          </w:p>
        </w:tc>
        <w:tc>
          <w:tcPr>
            <w:tcW w:w="277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2487</w:t>
            </w:r>
          </w:p>
        </w:tc>
        <w:tc>
          <w:tcPr>
            <w:tcW w:w="30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27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311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2125</w:t>
            </w:r>
          </w:p>
        </w:tc>
        <w:tc>
          <w:tcPr>
            <w:tcW w:w="27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31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1324</w:t>
            </w:r>
          </w:p>
        </w:tc>
      </w:tr>
    </w:tbl>
    <w:p w:rsidR="00F64585" w:rsidRPr="004D3F71" w:rsidRDefault="00F64585" w:rsidP="00DF70AC">
      <w:pPr>
        <w:jc w:val="right"/>
        <w:rPr>
          <w:i/>
        </w:rPr>
        <w:sectPr w:rsidR="00F64585" w:rsidRPr="004D3F71" w:rsidSect="00FE53FC">
          <w:headerReference w:type="first" r:id="rId22"/>
          <w:footerReference w:type="first" r:id="rId23"/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lastRenderedPageBreak/>
        <w:t>Расход воды на полив территории составит 3745,00 куб.</w:t>
      </w:r>
      <w:r w:rsidR="00992826" w:rsidRPr="004D3F71">
        <w:rPr>
          <w:szCs w:val="28"/>
        </w:rPr>
        <w:t xml:space="preserve"> </w:t>
      </w:r>
      <w:proofErr w:type="gramStart"/>
      <w:r w:rsidRPr="004D3F71">
        <w:rPr>
          <w:szCs w:val="28"/>
        </w:rPr>
        <w:t>м</w:t>
      </w:r>
      <w:proofErr w:type="gramEnd"/>
      <w:r w:rsidRPr="004D3F71">
        <w:rPr>
          <w:szCs w:val="28"/>
        </w:rPr>
        <w:t>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 xml:space="preserve">. 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Расход воды на противопожарные нужды и расчетное количество одновр</w:t>
      </w:r>
      <w:r w:rsidRPr="004D3F71">
        <w:rPr>
          <w:szCs w:val="28"/>
        </w:rPr>
        <w:t>е</w:t>
      </w:r>
      <w:r w:rsidRPr="004D3F71">
        <w:rPr>
          <w:szCs w:val="28"/>
        </w:rPr>
        <w:t xml:space="preserve">менных пожаров </w:t>
      </w:r>
      <w:r w:rsidR="00113372" w:rsidRPr="004D3F71">
        <w:rPr>
          <w:szCs w:val="28"/>
        </w:rPr>
        <w:t>определены</w:t>
      </w:r>
      <w:r w:rsidRPr="004D3F71">
        <w:rPr>
          <w:szCs w:val="28"/>
        </w:rPr>
        <w:t xml:space="preserve"> согласно </w:t>
      </w:r>
      <w:r w:rsidR="008D13C1" w:rsidRPr="004D3F71">
        <w:rPr>
          <w:szCs w:val="28"/>
        </w:rPr>
        <w:t>«</w:t>
      </w:r>
      <w:r w:rsidR="009F04DD" w:rsidRPr="004D3F71">
        <w:rPr>
          <w:szCs w:val="28"/>
        </w:rPr>
        <w:t>СП 31.13330.2012 Свод правил. Вод</w:t>
      </w:r>
      <w:r w:rsidR="009F04DD" w:rsidRPr="004D3F71">
        <w:rPr>
          <w:szCs w:val="28"/>
        </w:rPr>
        <w:t>о</w:t>
      </w:r>
      <w:r w:rsidR="009F04DD" w:rsidRPr="004D3F71">
        <w:rPr>
          <w:szCs w:val="28"/>
        </w:rPr>
        <w:t xml:space="preserve">снабжение. Наружные сети и сооружения. </w:t>
      </w:r>
      <w:r w:rsidR="008D13C1" w:rsidRPr="004D3F71">
        <w:rPr>
          <w:szCs w:val="28"/>
        </w:rPr>
        <w:t>Актуализированная</w:t>
      </w:r>
      <w:r w:rsidR="009F04DD" w:rsidRPr="004D3F71">
        <w:rPr>
          <w:szCs w:val="28"/>
        </w:rPr>
        <w:t xml:space="preserve"> редакция</w:t>
      </w:r>
      <w:r w:rsidR="008D13C1" w:rsidRPr="004D3F71">
        <w:rPr>
          <w:szCs w:val="28"/>
        </w:rPr>
        <w:t xml:space="preserve">, </w:t>
      </w:r>
      <w:proofErr w:type="spellStart"/>
      <w:r w:rsidR="008D13C1" w:rsidRPr="004D3F71">
        <w:rPr>
          <w:szCs w:val="28"/>
        </w:rPr>
        <w:t>СНиП</w:t>
      </w:r>
      <w:proofErr w:type="spellEnd"/>
      <w:r w:rsidR="009D7977">
        <w:rPr>
          <w:szCs w:val="28"/>
        </w:rPr>
        <w:t> </w:t>
      </w:r>
      <w:r w:rsidR="008D13C1" w:rsidRPr="004D3F71">
        <w:rPr>
          <w:szCs w:val="28"/>
        </w:rPr>
        <w:t>2.04.02-84</w:t>
      </w:r>
      <w:r w:rsidR="000E4284">
        <w:rPr>
          <w:szCs w:val="28"/>
        </w:rPr>
        <w:t>.*</w:t>
      </w:r>
      <w:r w:rsidR="008D13C1" w:rsidRPr="004D3F71">
        <w:rPr>
          <w:szCs w:val="28"/>
        </w:rPr>
        <w:t xml:space="preserve"> </w:t>
      </w:r>
      <w:r w:rsidR="00DD5D2F" w:rsidRPr="004D3F71">
        <w:rPr>
          <w:szCs w:val="28"/>
        </w:rPr>
        <w:t>Водоснабжение</w:t>
      </w:r>
      <w:r w:rsidR="000E4284">
        <w:rPr>
          <w:szCs w:val="28"/>
        </w:rPr>
        <w:t>.</w:t>
      </w:r>
      <w:r w:rsidR="008D13C1" w:rsidRPr="004D3F71">
        <w:rPr>
          <w:szCs w:val="28"/>
        </w:rPr>
        <w:t xml:space="preserve"> </w:t>
      </w:r>
      <w:r w:rsidR="000E4284">
        <w:rPr>
          <w:szCs w:val="28"/>
        </w:rPr>
        <w:t>С</w:t>
      </w:r>
      <w:r w:rsidR="00113372" w:rsidRPr="004D3F71">
        <w:rPr>
          <w:szCs w:val="28"/>
        </w:rPr>
        <w:t xml:space="preserve"> изменениями № 1</w:t>
      </w:r>
      <w:r w:rsidR="009F04DD" w:rsidRPr="004D3F71">
        <w:rPr>
          <w:szCs w:val="28"/>
        </w:rPr>
        <w:t>»</w:t>
      </w:r>
      <w:r w:rsidR="00113372" w:rsidRPr="004D3F71">
        <w:rPr>
          <w:szCs w:val="28"/>
        </w:rPr>
        <w:t>.</w:t>
      </w:r>
      <w:r w:rsidRPr="004D3F71">
        <w:rPr>
          <w:szCs w:val="28"/>
        </w:rPr>
        <w:t xml:space="preserve"> Противопожарный ра</w:t>
      </w:r>
      <w:r w:rsidRPr="004D3F71">
        <w:rPr>
          <w:szCs w:val="28"/>
        </w:rPr>
        <w:t>с</w:t>
      </w:r>
      <w:r w:rsidRPr="004D3F71">
        <w:rPr>
          <w:szCs w:val="28"/>
        </w:rPr>
        <w:t>ход на наружное пожаротушение</w:t>
      </w:r>
      <w:r w:rsidR="003A2ADD" w:rsidRPr="004D3F71">
        <w:rPr>
          <w:szCs w:val="28"/>
        </w:rPr>
        <w:t xml:space="preserve"> </w:t>
      </w:r>
      <w:proofErr w:type="gramStart"/>
      <w:r w:rsidR="003A2ADD" w:rsidRPr="004D3F71">
        <w:rPr>
          <w:szCs w:val="28"/>
        </w:rPr>
        <w:t>составит 2 пожара по 35 л/сек</w:t>
      </w:r>
      <w:proofErr w:type="gramEnd"/>
      <w:r w:rsidRPr="004D3F71">
        <w:rPr>
          <w:szCs w:val="28"/>
        </w:rPr>
        <w:t>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Расход воды на внутреннее пожаротушение принят по диктующему зданию: жилой дом 25 этажей. Расчетный расход воды на внутреннее пожаротушение принят из расчета одновременного действия двух струй по 2,5 л/сек</w:t>
      </w:r>
      <w:r w:rsidR="00FE53FC">
        <w:rPr>
          <w:szCs w:val="28"/>
        </w:rPr>
        <w:t xml:space="preserve">. </w:t>
      </w:r>
      <w:r w:rsidRPr="004D3F71">
        <w:rPr>
          <w:szCs w:val="28"/>
        </w:rPr>
        <w:t>каждая. Вр</w:t>
      </w:r>
      <w:r w:rsidRPr="004D3F71">
        <w:rPr>
          <w:szCs w:val="28"/>
        </w:rPr>
        <w:t>е</w:t>
      </w:r>
      <w:r w:rsidR="0034746C" w:rsidRPr="004D3F71">
        <w:rPr>
          <w:szCs w:val="28"/>
        </w:rPr>
        <w:t>мя действия  пожарных кранов</w:t>
      </w:r>
      <w:r w:rsidR="0034746C" w:rsidRPr="004D3F71">
        <w:t xml:space="preserve"> – </w:t>
      </w:r>
      <w:r w:rsidRPr="004D3F71">
        <w:rPr>
          <w:szCs w:val="28"/>
        </w:rPr>
        <w:t>3 часа. Общий секундный расход воды на пож</w:t>
      </w:r>
      <w:r w:rsidRPr="004D3F71">
        <w:rPr>
          <w:szCs w:val="28"/>
        </w:rPr>
        <w:t>а</w:t>
      </w:r>
      <w:r w:rsidRPr="004D3F71">
        <w:rPr>
          <w:szCs w:val="28"/>
        </w:rPr>
        <w:t xml:space="preserve">ротушение </w:t>
      </w:r>
      <w:proofErr w:type="gramStart"/>
      <w:r w:rsidRPr="004D3F71">
        <w:rPr>
          <w:szCs w:val="28"/>
        </w:rPr>
        <w:t>составит 70+5=75</w:t>
      </w:r>
      <w:r w:rsidR="002F7699" w:rsidRPr="004D3F71">
        <w:rPr>
          <w:szCs w:val="28"/>
        </w:rPr>
        <w:t xml:space="preserve"> </w:t>
      </w:r>
      <w:r w:rsidRPr="004D3F71">
        <w:rPr>
          <w:szCs w:val="28"/>
        </w:rPr>
        <w:t>л/сек</w:t>
      </w:r>
      <w:proofErr w:type="gramEnd"/>
      <w:r w:rsidRPr="004D3F71">
        <w:rPr>
          <w:szCs w:val="28"/>
        </w:rPr>
        <w:t xml:space="preserve">. 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 xml:space="preserve">Суточный расход воды на пожаротушение составит 810 </w:t>
      </w:r>
      <w:r w:rsidR="00992826" w:rsidRPr="004D3F71">
        <w:rPr>
          <w:szCs w:val="28"/>
        </w:rPr>
        <w:t xml:space="preserve">куб. </w:t>
      </w:r>
      <w:proofErr w:type="gramStart"/>
      <w:r w:rsidR="00992826" w:rsidRPr="004D3F71">
        <w:rPr>
          <w:szCs w:val="28"/>
        </w:rPr>
        <w:t>м</w:t>
      </w:r>
      <w:proofErr w:type="gramEnd"/>
      <w:r w:rsidRPr="004D3F71">
        <w:rPr>
          <w:szCs w:val="28"/>
        </w:rPr>
        <w:t>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>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 xml:space="preserve">Общий расход воды по </w:t>
      </w:r>
      <w:r w:rsidR="002F7699" w:rsidRPr="004D3F71">
        <w:rPr>
          <w:szCs w:val="28"/>
        </w:rPr>
        <w:t>планируемой территории</w:t>
      </w:r>
      <w:r w:rsidRPr="004D3F71">
        <w:rPr>
          <w:szCs w:val="28"/>
        </w:rPr>
        <w:t xml:space="preserve"> составляет 26111,31</w:t>
      </w:r>
      <w:r w:rsidR="002F7699" w:rsidRPr="004D3F71">
        <w:rPr>
          <w:szCs w:val="28"/>
        </w:rPr>
        <w:t> </w:t>
      </w:r>
      <w:r w:rsidRPr="004D3F71">
        <w:rPr>
          <w:szCs w:val="28"/>
        </w:rPr>
        <w:t>куб.</w:t>
      </w:r>
      <w:r w:rsidR="002F7699" w:rsidRPr="004D3F71">
        <w:rPr>
          <w:szCs w:val="28"/>
        </w:rPr>
        <w:t> </w:t>
      </w:r>
      <w:proofErr w:type="gramStart"/>
      <w:r w:rsidRPr="004D3F71">
        <w:rPr>
          <w:szCs w:val="28"/>
        </w:rPr>
        <w:t>м</w:t>
      </w:r>
      <w:proofErr w:type="gramEnd"/>
      <w:r w:rsidRPr="004D3F71">
        <w:rPr>
          <w:szCs w:val="28"/>
        </w:rPr>
        <w:t>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>.</w:t>
      </w:r>
    </w:p>
    <w:p w:rsidR="00D76760" w:rsidRPr="004D3F71" w:rsidRDefault="00D76760" w:rsidP="00DF70AC">
      <w:pPr>
        <w:rPr>
          <w:szCs w:val="28"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2.4.2.</w:t>
      </w:r>
      <w:r w:rsidRPr="004D3F71">
        <w:rPr>
          <w:b/>
          <w:lang w:val="en-US"/>
        </w:rPr>
        <w:t> </w:t>
      </w:r>
      <w:r w:rsidRPr="004D3F71">
        <w:rPr>
          <w:b/>
        </w:rPr>
        <w:t>Водоотведение</w:t>
      </w:r>
    </w:p>
    <w:p w:rsidR="00F64585" w:rsidRPr="004D3F71" w:rsidRDefault="00F64585" w:rsidP="00DF70AC">
      <w:pPr>
        <w:jc w:val="center"/>
        <w:rPr>
          <w:b/>
        </w:rPr>
      </w:pPr>
    </w:p>
    <w:p w:rsidR="00F64585" w:rsidRPr="004D3F71" w:rsidRDefault="00F64585" w:rsidP="00DF70AC">
      <w:r w:rsidRPr="004D3F71">
        <w:t xml:space="preserve">По </w:t>
      </w:r>
      <w:r w:rsidR="002F7699" w:rsidRPr="004D3F71">
        <w:rPr>
          <w:szCs w:val="28"/>
        </w:rPr>
        <w:t>планируемой территории</w:t>
      </w:r>
      <w:r w:rsidRPr="004D3F71">
        <w:rPr>
          <w:szCs w:val="28"/>
        </w:rPr>
        <w:t xml:space="preserve"> </w:t>
      </w:r>
      <w:r w:rsidRPr="004D3F71">
        <w:t>проходят два городских самотечных коллект</w:t>
      </w:r>
      <w:r w:rsidRPr="004D3F71">
        <w:t>о</w:t>
      </w:r>
      <w:r w:rsidRPr="004D3F71">
        <w:t>ра Д 1000 мм и Д 1200</w:t>
      </w:r>
      <w:r w:rsidR="0034746C" w:rsidRPr="004D3F71">
        <w:t xml:space="preserve"> – </w:t>
      </w:r>
      <w:r w:rsidRPr="004D3F71">
        <w:t>1840 мм.</w:t>
      </w:r>
    </w:p>
    <w:p w:rsidR="00F64585" w:rsidRPr="004D3F71" w:rsidRDefault="00F64585" w:rsidP="00DF70AC">
      <w:r w:rsidRPr="004D3F71">
        <w:t>Часть индивидуальной застройки канализуется по уличным самотечным коллекторам Д 100</w:t>
      </w:r>
      <w:r w:rsidR="0034746C" w:rsidRPr="004D3F71">
        <w:t xml:space="preserve"> – </w:t>
      </w:r>
      <w:r w:rsidRPr="004D3F71">
        <w:t xml:space="preserve">470 мм в городской коллектор Д 1200 мм. Остальная часть застройки в настоящее время остается </w:t>
      </w:r>
      <w:proofErr w:type="spellStart"/>
      <w:r w:rsidRPr="004D3F71">
        <w:t>неканализованной</w:t>
      </w:r>
      <w:proofErr w:type="spellEnd"/>
      <w:r w:rsidRPr="004D3F71">
        <w:t>.</w:t>
      </w:r>
    </w:p>
    <w:p w:rsidR="00F64585" w:rsidRPr="004D3F71" w:rsidRDefault="000E4284" w:rsidP="00DF70AC">
      <w:r>
        <w:t>Водоотведение по п</w:t>
      </w:r>
      <w:r w:rsidR="00F64585" w:rsidRPr="004D3F71">
        <w:t>роект</w:t>
      </w:r>
      <w:r>
        <w:t>у</w:t>
      </w:r>
      <w:r w:rsidR="00F64585" w:rsidRPr="004D3F71">
        <w:t xml:space="preserve"> планировки выполнен</w:t>
      </w:r>
      <w:r>
        <w:t>о</w:t>
      </w:r>
      <w:r w:rsidR="00F64585" w:rsidRPr="004D3F71">
        <w:t xml:space="preserve"> на основании технич</w:t>
      </w:r>
      <w:r w:rsidR="00F64585" w:rsidRPr="004D3F71">
        <w:t>е</w:t>
      </w:r>
      <w:r w:rsidR="00F64585" w:rsidRPr="004D3F71">
        <w:t>ских условий от</w:t>
      </w:r>
      <w:r w:rsidR="00E47DD6">
        <w:t> </w:t>
      </w:r>
      <w:r w:rsidR="00F64585" w:rsidRPr="004D3F71">
        <w:t>11.11.2008</w:t>
      </w:r>
      <w:r w:rsidR="00244A77" w:rsidRPr="004D3F71">
        <w:t xml:space="preserve"> </w:t>
      </w:r>
      <w:r w:rsidR="00F64585" w:rsidRPr="004D3F71">
        <w:t>№ 5</w:t>
      </w:r>
      <w:r w:rsidR="00FE53FC">
        <w:t>-</w:t>
      </w:r>
      <w:r w:rsidR="00F64585" w:rsidRPr="004D3F71">
        <w:t xml:space="preserve">7700, выданных </w:t>
      </w:r>
      <w:r w:rsidR="00F64585" w:rsidRPr="0011027D">
        <w:t xml:space="preserve">МУП </w:t>
      </w:r>
      <w:r w:rsidR="004579DA" w:rsidRPr="0011027D">
        <w:t>г</w:t>
      </w:r>
      <w:r w:rsidR="00D95E6B" w:rsidRPr="0011027D">
        <w:t>.</w:t>
      </w:r>
      <w:r w:rsidR="00D95E6B">
        <w:t xml:space="preserve"> </w:t>
      </w:r>
      <w:r w:rsidR="002F7699" w:rsidRPr="004D3F71">
        <w:t xml:space="preserve">Новосибирска </w:t>
      </w:r>
      <w:r w:rsidR="00F64585" w:rsidRPr="004D3F71">
        <w:t>«</w:t>
      </w:r>
      <w:r w:rsidR="002F7699" w:rsidRPr="004D3F71">
        <w:t>ГОРВ</w:t>
      </w:r>
      <w:r w:rsidR="002F7699" w:rsidRPr="004D3F71">
        <w:t>О</w:t>
      </w:r>
      <w:r w:rsidR="002F7699" w:rsidRPr="004D3F71">
        <w:t>ДОКАНАЛ</w:t>
      </w:r>
      <w:r w:rsidR="00F64585" w:rsidRPr="004D3F71">
        <w:t>».</w:t>
      </w:r>
    </w:p>
    <w:p w:rsidR="00F64585" w:rsidRPr="004D3F71" w:rsidRDefault="00F64585" w:rsidP="00DF70AC">
      <w:r w:rsidRPr="004D3F71">
        <w:t>Проектом планировки предусматривается создание централизованной си</w:t>
      </w:r>
      <w:r w:rsidRPr="004D3F71">
        <w:t>с</w:t>
      </w:r>
      <w:r w:rsidRPr="004D3F71">
        <w:t xml:space="preserve">темы </w:t>
      </w:r>
      <w:proofErr w:type="spellStart"/>
      <w:r w:rsidRPr="004D3F71">
        <w:t>канализования</w:t>
      </w:r>
      <w:proofErr w:type="spellEnd"/>
      <w:r w:rsidRPr="004D3F71">
        <w:t>, при этом намечается максимальное использование сущес</w:t>
      </w:r>
      <w:r w:rsidRPr="004D3F71">
        <w:t>т</w:t>
      </w:r>
      <w:r w:rsidRPr="004D3F71">
        <w:t>вующих сетей канализации.</w:t>
      </w:r>
    </w:p>
    <w:p w:rsidR="00F64585" w:rsidRPr="004D3F71" w:rsidRDefault="00F64585" w:rsidP="00DF70AC">
      <w:proofErr w:type="spellStart"/>
      <w:r w:rsidRPr="004D3F71">
        <w:t>Канализование</w:t>
      </w:r>
      <w:proofErr w:type="spellEnd"/>
      <w:r w:rsidRPr="004D3F71">
        <w:t xml:space="preserve"> </w:t>
      </w:r>
      <w:r w:rsidR="00113372" w:rsidRPr="004D3F71">
        <w:t>территории планируемой жилой застройки</w:t>
      </w:r>
      <w:r w:rsidRPr="004D3F71">
        <w:t xml:space="preserve"> предусмотрено по проектируемым самотечным коллекторам Д 300</w:t>
      </w:r>
      <w:r w:rsidR="00D27ECA" w:rsidRPr="004D3F71">
        <w:t xml:space="preserve"> – </w:t>
      </w:r>
      <w:r w:rsidRPr="004D3F71">
        <w:t>800 мм с подключением к городски</w:t>
      </w:r>
      <w:r w:rsidR="00E47DD6">
        <w:t>м</w:t>
      </w:r>
      <w:r w:rsidRPr="004D3F71">
        <w:t xml:space="preserve"> самотечным коллекторам Д 1000 мм и Д 1200</w:t>
      </w:r>
      <w:r w:rsidR="00D27ECA" w:rsidRPr="004D3F71">
        <w:t xml:space="preserve"> – </w:t>
      </w:r>
      <w:r w:rsidRPr="004D3F71">
        <w:t>1840 мм в существу</w:t>
      </w:r>
      <w:r w:rsidRPr="004D3F71">
        <w:t>ю</w:t>
      </w:r>
      <w:r w:rsidRPr="004D3F71">
        <w:t xml:space="preserve">щих колодцах. </w:t>
      </w:r>
    </w:p>
    <w:p w:rsidR="00F64585" w:rsidRPr="004D3F71" w:rsidRDefault="00F64585" w:rsidP="00DF70AC">
      <w:r w:rsidRPr="004D3F71">
        <w:t>Проектом планировки предусматривается подключение к централизованной системе канализации всех потребителей, в том числе и существующ</w:t>
      </w:r>
      <w:r w:rsidR="008D13C1" w:rsidRPr="004D3F71">
        <w:t>ей</w:t>
      </w:r>
      <w:r w:rsidRPr="004D3F71">
        <w:t xml:space="preserve"> индивид</w:t>
      </w:r>
      <w:r w:rsidRPr="004D3F71">
        <w:t>у</w:t>
      </w:r>
      <w:r w:rsidRPr="004D3F71">
        <w:t>альн</w:t>
      </w:r>
      <w:r w:rsidR="008D13C1" w:rsidRPr="004D3F71">
        <w:t>ой</w:t>
      </w:r>
      <w:r w:rsidRPr="004D3F71">
        <w:t xml:space="preserve"> застройк</w:t>
      </w:r>
      <w:r w:rsidR="008D13C1" w:rsidRPr="004D3F71">
        <w:t>и</w:t>
      </w:r>
      <w:r w:rsidRPr="004D3F71">
        <w:t>.</w:t>
      </w:r>
    </w:p>
    <w:p w:rsidR="00F64585" w:rsidRPr="004D3F71" w:rsidRDefault="00F64585" w:rsidP="00DF70AC">
      <w:r w:rsidRPr="004D3F71">
        <w:t>Количество стоков составит 21556,31 куб.</w:t>
      </w:r>
      <w:r w:rsidR="00992826" w:rsidRPr="004D3F71">
        <w:t xml:space="preserve"> </w:t>
      </w:r>
      <w:proofErr w:type="gramStart"/>
      <w:r w:rsidRPr="004D3F71">
        <w:t>м</w:t>
      </w:r>
      <w:proofErr w:type="gramEnd"/>
      <w:r w:rsidRPr="004D3F71">
        <w:t>/сут</w:t>
      </w:r>
      <w:r w:rsidR="0085313D" w:rsidRPr="004D3F71">
        <w:t>ки</w:t>
      </w:r>
      <w:r w:rsidRPr="004D3F71">
        <w:t xml:space="preserve">. </w:t>
      </w:r>
      <w:r w:rsidR="002F7699" w:rsidRPr="004D3F71">
        <w:rPr>
          <w:szCs w:val="28"/>
        </w:rPr>
        <w:t>Суточный расход хозя</w:t>
      </w:r>
      <w:r w:rsidR="002F7699" w:rsidRPr="004D3F71">
        <w:rPr>
          <w:szCs w:val="28"/>
        </w:rPr>
        <w:t>й</w:t>
      </w:r>
      <w:r w:rsidR="002F7699" w:rsidRPr="004D3F71">
        <w:rPr>
          <w:szCs w:val="28"/>
        </w:rPr>
        <w:t>ственно-бытовых сточных вод от населения</w:t>
      </w:r>
      <w:r w:rsidRPr="004D3F71">
        <w:t xml:space="preserve"> </w:t>
      </w:r>
      <w:r w:rsidR="002F7699" w:rsidRPr="004D3F71">
        <w:t xml:space="preserve">представлен </w:t>
      </w:r>
      <w:r w:rsidRPr="004D3F71">
        <w:t xml:space="preserve">в таблице </w:t>
      </w:r>
      <w:r w:rsidR="00DC59FA" w:rsidRPr="004D3F71">
        <w:t>3.</w:t>
      </w:r>
    </w:p>
    <w:p w:rsidR="00F64585" w:rsidRPr="004D3F71" w:rsidRDefault="00F64585" w:rsidP="00DF70AC">
      <w:pPr>
        <w:ind w:firstLine="0"/>
        <w:sectPr w:rsidR="00F64585" w:rsidRPr="004D3F71" w:rsidSect="006E4F58">
          <w:footerReference w:type="first" r:id="rId24"/>
          <w:pgSz w:w="11906" w:h="16838" w:code="9"/>
          <w:pgMar w:top="1134" w:right="567" w:bottom="425" w:left="1418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540"/>
        <w:jc w:val="right"/>
        <w:rPr>
          <w:szCs w:val="28"/>
        </w:rPr>
      </w:pPr>
      <w:r w:rsidRPr="004D3F71">
        <w:rPr>
          <w:szCs w:val="28"/>
        </w:rPr>
        <w:lastRenderedPageBreak/>
        <w:t xml:space="preserve">Таблица </w:t>
      </w:r>
      <w:r w:rsidR="00DC59FA" w:rsidRPr="004D3F71">
        <w:t>3</w:t>
      </w:r>
    </w:p>
    <w:p w:rsidR="00FE53FC" w:rsidRDefault="00FE53FC" w:rsidP="00DF70AC">
      <w:pPr>
        <w:jc w:val="center"/>
        <w:rPr>
          <w:szCs w:val="28"/>
        </w:rPr>
      </w:pPr>
    </w:p>
    <w:p w:rsidR="00F64585" w:rsidRPr="00FE53FC" w:rsidRDefault="00DD5D2F" w:rsidP="00DF70AC">
      <w:pPr>
        <w:jc w:val="center"/>
        <w:rPr>
          <w:sz w:val="26"/>
          <w:szCs w:val="26"/>
        </w:rPr>
      </w:pPr>
      <w:r w:rsidRPr="00FE53FC">
        <w:rPr>
          <w:sz w:val="26"/>
          <w:szCs w:val="26"/>
        </w:rPr>
        <w:t xml:space="preserve">Суточный расход </w:t>
      </w:r>
      <w:r w:rsidR="00F64585" w:rsidRPr="00FE53FC">
        <w:rPr>
          <w:sz w:val="26"/>
          <w:szCs w:val="26"/>
        </w:rPr>
        <w:t>хоз</w:t>
      </w:r>
      <w:r w:rsidR="00DC5278" w:rsidRPr="00FE53FC">
        <w:rPr>
          <w:sz w:val="26"/>
          <w:szCs w:val="26"/>
        </w:rPr>
        <w:t>яйственно</w:t>
      </w:r>
      <w:r w:rsidR="00F64585" w:rsidRPr="00FE53FC">
        <w:rPr>
          <w:sz w:val="26"/>
          <w:szCs w:val="26"/>
        </w:rPr>
        <w:t>-бытовых сточных вод от населения</w:t>
      </w:r>
    </w:p>
    <w:p w:rsidR="00F64585" w:rsidRPr="004D3F71" w:rsidRDefault="00F64585" w:rsidP="00DF70AC">
      <w:pPr>
        <w:ind w:firstLine="540"/>
        <w:jc w:val="right"/>
        <w:rPr>
          <w:color w:val="FF0000"/>
          <w:szCs w:val="28"/>
        </w:rPr>
      </w:pPr>
    </w:p>
    <w:tbl>
      <w:tblPr>
        <w:tblW w:w="4958" w:type="pct"/>
        <w:tblInd w:w="57" w:type="dxa"/>
        <w:tblLayout w:type="fixed"/>
        <w:tblLook w:val="04A0"/>
      </w:tblPr>
      <w:tblGrid>
        <w:gridCol w:w="1469"/>
        <w:gridCol w:w="2899"/>
        <w:gridCol w:w="951"/>
        <w:gridCol w:w="954"/>
        <w:gridCol w:w="951"/>
        <w:gridCol w:w="953"/>
        <w:gridCol w:w="950"/>
        <w:gridCol w:w="953"/>
        <w:gridCol w:w="950"/>
        <w:gridCol w:w="953"/>
        <w:gridCol w:w="950"/>
        <w:gridCol w:w="953"/>
        <w:gridCol w:w="950"/>
        <w:gridCol w:w="950"/>
      </w:tblGrid>
      <w:tr w:rsidR="004410F1" w:rsidRPr="004D3F71" w:rsidTr="00E710A0">
        <w:trPr>
          <w:cantSplit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3870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ние</w:t>
            </w:r>
            <w:r w:rsidR="00E710A0">
              <w:rPr>
                <w:color w:val="000000"/>
                <w:sz w:val="24"/>
                <w:szCs w:val="24"/>
              </w:rPr>
              <w:t xml:space="preserve"> показ</w:t>
            </w:r>
            <w:r w:rsidR="00E710A0">
              <w:rPr>
                <w:color w:val="000000"/>
                <w:sz w:val="24"/>
                <w:szCs w:val="24"/>
              </w:rPr>
              <w:t>а</w:t>
            </w:r>
            <w:r w:rsidR="00E710A0">
              <w:rPr>
                <w:color w:val="000000"/>
                <w:sz w:val="24"/>
                <w:szCs w:val="24"/>
              </w:rPr>
              <w:t>теля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4410F1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10F1" w:rsidRPr="004D3F71" w:rsidRDefault="0032578F" w:rsidP="0032578F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Жилая </w:t>
            </w:r>
            <w:r w:rsidR="00E710A0">
              <w:rPr>
                <w:bCs/>
                <w:color w:val="000000"/>
                <w:sz w:val="24"/>
                <w:szCs w:val="24"/>
              </w:rPr>
              <w:t>застройк</w:t>
            </w:r>
            <w:r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1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0F1" w:rsidRPr="004D3F71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bCs/>
                <w:color w:val="000000"/>
                <w:sz w:val="24"/>
                <w:szCs w:val="24"/>
              </w:rPr>
              <w:t>микрорайона</w:t>
            </w:r>
          </w:p>
        </w:tc>
      </w:tr>
      <w:tr w:rsidR="004410F1" w:rsidRPr="004D3F71" w:rsidTr="00E710A0">
        <w:trPr>
          <w:cantSplit/>
          <w:trHeight w:val="1268"/>
        </w:trPr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4D3F71" w:rsidRDefault="004410F1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4D3F71" w:rsidRDefault="004410F1" w:rsidP="00E515E8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DD5D2F" w:rsidRPr="004D3F71" w:rsidRDefault="00DD5D2F" w:rsidP="00DF70AC">
      <w:pPr>
        <w:rPr>
          <w:sz w:val="2"/>
          <w:szCs w:val="2"/>
        </w:rPr>
      </w:pPr>
    </w:p>
    <w:tbl>
      <w:tblPr>
        <w:tblW w:w="4958" w:type="pct"/>
        <w:tblInd w:w="57" w:type="dxa"/>
        <w:tblLayout w:type="fixed"/>
        <w:tblLook w:val="04A0"/>
      </w:tblPr>
      <w:tblGrid>
        <w:gridCol w:w="1469"/>
        <w:gridCol w:w="2893"/>
        <w:gridCol w:w="954"/>
        <w:gridCol w:w="954"/>
        <w:gridCol w:w="954"/>
        <w:gridCol w:w="953"/>
        <w:gridCol w:w="953"/>
        <w:gridCol w:w="953"/>
        <w:gridCol w:w="953"/>
        <w:gridCol w:w="953"/>
        <w:gridCol w:w="953"/>
        <w:gridCol w:w="953"/>
        <w:gridCol w:w="953"/>
        <w:gridCol w:w="938"/>
      </w:tblGrid>
      <w:tr w:rsidR="00E515E8" w:rsidRPr="004D3F71" w:rsidTr="00E710A0">
        <w:trPr>
          <w:trHeight w:val="30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E515E8" w:rsidRPr="004D3F71" w:rsidTr="00E710A0"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FA6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Население, тыс.</w:t>
            </w:r>
            <w:r w:rsidR="00412FA6">
              <w:rPr>
                <w:color w:val="000000"/>
                <w:sz w:val="24"/>
                <w:szCs w:val="24"/>
              </w:rPr>
              <w:t xml:space="preserve"> </w:t>
            </w:r>
          </w:p>
          <w:p w:rsidR="00DD5D2F" w:rsidRPr="004D3F71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чел</w:t>
            </w:r>
            <w:r w:rsidR="00412FA6">
              <w:rPr>
                <w:color w:val="000000"/>
                <w:sz w:val="24"/>
                <w:szCs w:val="24"/>
              </w:rPr>
              <w:t>овек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D2F" w:rsidRPr="004D3F71" w:rsidRDefault="00DD5D2F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</w:t>
            </w:r>
            <w:r w:rsidR="00446BFA" w:rsidRPr="004D3F71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многокварти</w:t>
            </w:r>
            <w:r w:rsidRPr="004D3F71">
              <w:rPr>
                <w:color w:val="000000"/>
                <w:sz w:val="24"/>
                <w:szCs w:val="24"/>
              </w:rPr>
              <w:t>р</w:t>
            </w:r>
            <w:r w:rsidRPr="004D3F71">
              <w:rPr>
                <w:color w:val="000000"/>
                <w:sz w:val="24"/>
                <w:szCs w:val="24"/>
              </w:rPr>
              <w:t>ными</w:t>
            </w:r>
            <w:r w:rsidR="002F7699" w:rsidRPr="004D3F71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17,1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3,3</w:t>
            </w:r>
          </w:p>
        </w:tc>
      </w:tr>
      <w:tr w:rsidR="00E515E8" w:rsidRPr="004D3F71" w:rsidTr="00E83870"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D2F" w:rsidRPr="004D3F71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D2F" w:rsidRPr="004D3F71" w:rsidRDefault="00DD5D2F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</w:t>
            </w:r>
            <w:r w:rsidR="00446BFA" w:rsidRPr="004D3F71">
              <w:rPr>
                <w:color w:val="000000"/>
                <w:sz w:val="24"/>
                <w:szCs w:val="24"/>
              </w:rPr>
              <w:t xml:space="preserve"> и</w:t>
            </w:r>
            <w:r w:rsidRPr="004D3F71">
              <w:rPr>
                <w:color w:val="000000"/>
                <w:sz w:val="24"/>
                <w:szCs w:val="24"/>
              </w:rPr>
              <w:t>ндивидуал</w:t>
            </w:r>
            <w:r w:rsidRPr="004D3F71">
              <w:rPr>
                <w:color w:val="000000"/>
                <w:sz w:val="24"/>
                <w:szCs w:val="24"/>
              </w:rPr>
              <w:t>ь</w:t>
            </w:r>
            <w:r w:rsidRPr="004D3F71">
              <w:rPr>
                <w:color w:val="000000"/>
                <w:sz w:val="24"/>
                <w:szCs w:val="24"/>
              </w:rPr>
              <w:t>ными</w:t>
            </w:r>
            <w:r w:rsidR="002F7699" w:rsidRPr="004D3F71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E83870" w:rsidRPr="004D3F71" w:rsidTr="00E83870"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83870" w:rsidRPr="004D3F71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3870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</w:t>
            </w:r>
            <w:r w:rsidRPr="004D3F71">
              <w:rPr>
                <w:color w:val="000000"/>
                <w:sz w:val="24"/>
                <w:szCs w:val="24"/>
              </w:rPr>
              <w:t>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E83870" w:rsidRPr="004D3F71" w:rsidTr="00E710A0"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870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Водоотв</w:t>
            </w:r>
            <w:r w:rsidRPr="004D3F71">
              <w:rPr>
                <w:color w:val="000000"/>
                <w:sz w:val="24"/>
                <w:szCs w:val="24"/>
              </w:rPr>
              <w:t>е</w:t>
            </w:r>
            <w:r w:rsidRPr="004D3F71">
              <w:rPr>
                <w:color w:val="000000"/>
                <w:sz w:val="24"/>
                <w:szCs w:val="24"/>
              </w:rPr>
              <w:t xml:space="preserve">дение, </w:t>
            </w:r>
          </w:p>
          <w:p w:rsidR="00E83870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куб.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м/</w:t>
            </w:r>
          </w:p>
          <w:p w:rsidR="00E83870" w:rsidRPr="004D3F71" w:rsidRDefault="00E83870" w:rsidP="00E838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сут</w:t>
            </w:r>
            <w:r>
              <w:rPr>
                <w:color w:val="000000"/>
                <w:sz w:val="24"/>
                <w:szCs w:val="24"/>
              </w:rPr>
              <w:t>ки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многокварти</w:t>
            </w:r>
            <w:r w:rsidRPr="004D3F71">
              <w:rPr>
                <w:color w:val="000000"/>
                <w:sz w:val="24"/>
                <w:szCs w:val="24"/>
              </w:rPr>
              <w:t>р</w:t>
            </w:r>
            <w:r w:rsidRPr="004D3F71">
              <w:rPr>
                <w:color w:val="000000"/>
                <w:sz w:val="24"/>
                <w:szCs w:val="24"/>
              </w:rPr>
              <w:t>ными жилыми домами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5664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2020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3047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1822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4372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2053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1060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1093</w:t>
            </w:r>
          </w:p>
        </w:tc>
      </w:tr>
      <w:tr w:rsidR="00E83870" w:rsidRPr="004D3F71" w:rsidTr="00E83870">
        <w:tc>
          <w:tcPr>
            <w:tcW w:w="465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3870" w:rsidRPr="004D3F71" w:rsidRDefault="00E83870" w:rsidP="00DF70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индивидуал</w:t>
            </w:r>
            <w:r w:rsidRPr="004D3F71">
              <w:rPr>
                <w:color w:val="000000"/>
                <w:sz w:val="24"/>
                <w:szCs w:val="24"/>
              </w:rPr>
              <w:t>ь</w:t>
            </w:r>
            <w:r w:rsidRPr="004D3F71">
              <w:rPr>
                <w:color w:val="000000"/>
                <w:sz w:val="24"/>
                <w:szCs w:val="24"/>
              </w:rPr>
              <w:t>ными жилыми домами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691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E83870" w:rsidRPr="004D3F71" w:rsidTr="00E8387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870" w:rsidRDefault="00E83870" w:rsidP="00E515E8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  <w:r w:rsidRPr="004D3F71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5779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2020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3047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1822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4372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2053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1751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1093</w:t>
            </w:r>
          </w:p>
        </w:tc>
      </w:tr>
    </w:tbl>
    <w:p w:rsidR="00DD5D2F" w:rsidRPr="004D3F71" w:rsidRDefault="00DD5D2F" w:rsidP="00DF70AC">
      <w:pPr>
        <w:ind w:firstLine="540"/>
        <w:jc w:val="left"/>
        <w:rPr>
          <w:color w:val="FF0000"/>
          <w:szCs w:val="28"/>
        </w:rPr>
      </w:pPr>
    </w:p>
    <w:p w:rsidR="00F64585" w:rsidRPr="004D3F71" w:rsidRDefault="00F64585" w:rsidP="00DF70AC">
      <w:pPr>
        <w:ind w:firstLine="0"/>
        <w:rPr>
          <w:b/>
        </w:rPr>
        <w:sectPr w:rsidR="00F64585" w:rsidRPr="004D3F71" w:rsidSect="00E515E8">
          <w:pgSz w:w="16838" w:h="11906" w:orient="landscape" w:code="9"/>
          <w:pgMar w:top="1418" w:right="567" w:bottom="284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2.4.3. Ливневая канализация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a8"/>
      </w:pPr>
      <w:r w:rsidRPr="004D3F71">
        <w:t xml:space="preserve">К </w:t>
      </w:r>
      <w:r w:rsidR="002F7699" w:rsidRPr="004D3F71">
        <w:t>планируемой территории</w:t>
      </w:r>
      <w:r w:rsidRPr="004D3F71">
        <w:t xml:space="preserve"> с западной стороны подходит ул. Петухова</w:t>
      </w:r>
      <w:r w:rsidR="00B80A92">
        <w:t>,</w:t>
      </w:r>
      <w:r w:rsidRPr="004D3F71">
        <w:t xml:space="preserve"> по которой проходит</w:t>
      </w:r>
      <w:r w:rsidR="00023090" w:rsidRPr="004D3F71">
        <w:t xml:space="preserve"> промышленно-ливневой коллектор. </w:t>
      </w:r>
      <w:r w:rsidRPr="004D3F71">
        <w:t xml:space="preserve">Коллектор пересекает </w:t>
      </w:r>
      <w:r w:rsidR="002F7699" w:rsidRPr="004D3F71">
        <w:t>пл</w:t>
      </w:r>
      <w:r w:rsidR="002F7699" w:rsidRPr="004D3F71">
        <w:t>а</w:t>
      </w:r>
      <w:r w:rsidR="002F7699" w:rsidRPr="004D3F71">
        <w:t>нируемую территорию</w:t>
      </w:r>
      <w:r w:rsidRPr="004D3F71">
        <w:t xml:space="preserve"> и выходит на пойму реки Об</w:t>
      </w:r>
      <w:r w:rsidR="00B80A92">
        <w:t>и</w:t>
      </w:r>
      <w:r w:rsidRPr="004D3F71">
        <w:t>. С восточной стороны пр</w:t>
      </w:r>
      <w:r w:rsidRPr="004D3F71">
        <w:t>о</w:t>
      </w:r>
      <w:r w:rsidRPr="004D3F71">
        <w:t xml:space="preserve">ходит ливневой коллектор </w:t>
      </w:r>
      <w:r w:rsidR="00043B6B" w:rsidRPr="004D3F71">
        <w:t xml:space="preserve">рабочего поселка </w:t>
      </w:r>
      <w:proofErr w:type="spellStart"/>
      <w:r w:rsidR="00043B6B" w:rsidRPr="004D3F71">
        <w:t>Краснообск</w:t>
      </w:r>
      <w:r w:rsidR="00B80A92">
        <w:t>а</w:t>
      </w:r>
      <w:proofErr w:type="spellEnd"/>
      <w:r w:rsidR="00043B6B" w:rsidRPr="004D3F71">
        <w:t>.</w:t>
      </w:r>
    </w:p>
    <w:p w:rsidR="00F64585" w:rsidRPr="004D3F71" w:rsidRDefault="002F7699" w:rsidP="00DF70AC">
      <w:pPr>
        <w:ind w:left="-40"/>
        <w:rPr>
          <w:color w:val="000000"/>
          <w:sz w:val="24"/>
          <w:szCs w:val="24"/>
        </w:rPr>
      </w:pPr>
      <w:r w:rsidRPr="004D3F71">
        <w:t>Планируемая территория</w:t>
      </w:r>
      <w:r w:rsidR="00F64585" w:rsidRPr="004D3F71">
        <w:t xml:space="preserve"> прилегает к реке Оби с общим падением рельефа в сторону реки со средним уклоном менее 0,005 (от отметки 122,0 до отметки </w:t>
      </w:r>
      <w:r w:rsidR="000E4284">
        <w:t xml:space="preserve">      </w:t>
      </w:r>
      <w:r w:rsidR="00F64585" w:rsidRPr="004D3F71">
        <w:t>106,00</w:t>
      </w:r>
      <w:r w:rsidR="00151156">
        <w:t xml:space="preserve"> </w:t>
      </w:r>
      <w:r w:rsidR="00E07356" w:rsidRPr="004D3F71">
        <w:rPr>
          <w:sz w:val="26"/>
          <w:szCs w:val="26"/>
        </w:rPr>
        <w:t>–</w:t>
      </w:r>
      <w:r w:rsidR="00151156">
        <w:rPr>
          <w:sz w:val="26"/>
          <w:szCs w:val="26"/>
        </w:rPr>
        <w:t xml:space="preserve"> </w:t>
      </w:r>
      <w:r w:rsidR="00F64585" w:rsidRPr="004D3F71">
        <w:t xml:space="preserve">на селитебной территории). Часть </w:t>
      </w:r>
      <w:r w:rsidRPr="004D3F71">
        <w:t>планируемой территории</w:t>
      </w:r>
      <w:r w:rsidR="00F64585" w:rsidRPr="004D3F71">
        <w:t xml:space="preserve"> застроена </w:t>
      </w:r>
      <w:r w:rsidR="00E07356" w:rsidRPr="004D3F71">
        <w:t>и</w:t>
      </w:r>
      <w:r w:rsidR="00E07356" w:rsidRPr="004D3F71">
        <w:t>н</w:t>
      </w:r>
      <w:r w:rsidR="00E07356" w:rsidRPr="004D3F71">
        <w:t>дивидуальной жилой</w:t>
      </w:r>
      <w:r w:rsidR="00F64585" w:rsidRPr="004D3F71">
        <w:t xml:space="preserve"> застройкой. На </w:t>
      </w:r>
      <w:r w:rsidRPr="004D3F71">
        <w:t>планируемой территории</w:t>
      </w:r>
      <w:r w:rsidR="00F64585" w:rsidRPr="004D3F71">
        <w:t xml:space="preserve"> наблюдается п</w:t>
      </w:r>
      <w:r w:rsidR="00F64585" w:rsidRPr="004D3F71">
        <w:t>о</w:t>
      </w:r>
      <w:r w:rsidR="00F64585" w:rsidRPr="004D3F71">
        <w:t>вышение уровня грунтовых вод.</w:t>
      </w:r>
    </w:p>
    <w:p w:rsidR="00F64585" w:rsidRPr="004D3F71" w:rsidRDefault="00F64585" w:rsidP="00DF70AC">
      <w:pPr>
        <w:pStyle w:val="a8"/>
      </w:pPr>
      <w:r w:rsidRPr="004D3F71">
        <w:t xml:space="preserve">Для защиты </w:t>
      </w:r>
      <w:r w:rsidR="002F7699" w:rsidRPr="004D3F71">
        <w:t>планируемой территории</w:t>
      </w:r>
      <w:r w:rsidRPr="004D3F71">
        <w:t xml:space="preserve"> от подтопления грунтовыми водами, а также защиты от загрязнения поверхностных и грунтовых вод, сбрасываемых в реку Обь, проектом планировки предусмотрена инженерная подготовка террит</w:t>
      </w:r>
      <w:r w:rsidRPr="004D3F71">
        <w:t>о</w:t>
      </w:r>
      <w:r w:rsidRPr="004D3F71">
        <w:t>рии.</w:t>
      </w:r>
    </w:p>
    <w:p w:rsidR="00F64585" w:rsidRPr="004D3F71" w:rsidRDefault="00F64585" w:rsidP="00DF70AC">
      <w:pPr>
        <w:pStyle w:val="a8"/>
      </w:pPr>
      <w:r w:rsidRPr="004D3F71">
        <w:t>Вертикальная планировка</w:t>
      </w:r>
      <w:r w:rsidR="00A16C15" w:rsidRPr="004D3F71">
        <w:t>.</w:t>
      </w:r>
    </w:p>
    <w:p w:rsidR="00F64585" w:rsidRPr="004D3F71" w:rsidRDefault="00F64585" w:rsidP="00DF70AC">
      <w:pPr>
        <w:pStyle w:val="a8"/>
      </w:pPr>
      <w:r w:rsidRPr="004D3F71">
        <w:t xml:space="preserve">В основу планового и высотного решения </w:t>
      </w:r>
      <w:r w:rsidR="002F7699" w:rsidRPr="004D3F71">
        <w:t>планируемой территории</w:t>
      </w:r>
      <w:r w:rsidRPr="004D3F71">
        <w:t xml:space="preserve"> пол</w:t>
      </w:r>
      <w:r w:rsidRPr="004D3F71">
        <w:t>о</w:t>
      </w:r>
      <w:r w:rsidRPr="004D3F71">
        <w:t>жена сеть существующих улиц. Все существующие капитальные покрытия сохр</w:t>
      </w:r>
      <w:r w:rsidRPr="004D3F71">
        <w:t>а</w:t>
      </w:r>
      <w:r w:rsidRPr="004D3F71">
        <w:t xml:space="preserve">няются. </w:t>
      </w:r>
    </w:p>
    <w:p w:rsidR="00F64585" w:rsidRPr="004D3F71" w:rsidRDefault="00F64585" w:rsidP="00DF70AC">
      <w:pPr>
        <w:pStyle w:val="a8"/>
      </w:pPr>
      <w:r w:rsidRPr="004D3F71">
        <w:t xml:space="preserve">В зоне новой застройки вертикальная планировка решена </w:t>
      </w:r>
      <w:proofErr w:type="gramStart"/>
      <w:r w:rsidRPr="004D3F71">
        <w:t>с небольшим пр</w:t>
      </w:r>
      <w:r w:rsidRPr="004D3F71">
        <w:t>е</w:t>
      </w:r>
      <w:r w:rsidRPr="004D3F71">
        <w:t>вышением микрорайонов над уличной сетью для обеспечения выпуска с их те</w:t>
      </w:r>
      <w:r w:rsidRPr="004D3F71">
        <w:t>р</w:t>
      </w:r>
      <w:r w:rsidRPr="004D3F71">
        <w:t>ритории поверхностных стоков в лотки</w:t>
      </w:r>
      <w:proofErr w:type="gramEnd"/>
      <w:r w:rsidRPr="004D3F71">
        <w:t xml:space="preserve"> уличных проездов. Участки дорог, где у</w:t>
      </w:r>
      <w:r w:rsidRPr="004D3F71">
        <w:t>к</w:t>
      </w:r>
      <w:r w:rsidRPr="004D3F71">
        <w:t>лоны местности менее 0,004, решаются с пилообразным продольным профилем. Такое решение позволяет ускорить отвод поверхностного стока и является пр</w:t>
      </w:r>
      <w:r w:rsidRPr="004D3F71">
        <w:t>о</w:t>
      </w:r>
      <w:r w:rsidRPr="004D3F71">
        <w:t xml:space="preserve">филактическим мероприятием по защите </w:t>
      </w:r>
      <w:r w:rsidR="002F7699" w:rsidRPr="004D3F71">
        <w:t>планируемой территории</w:t>
      </w:r>
      <w:r w:rsidRPr="004D3F71">
        <w:t xml:space="preserve"> от подтопл</w:t>
      </w:r>
      <w:r w:rsidRPr="004D3F71">
        <w:t>е</w:t>
      </w:r>
      <w:r w:rsidRPr="004D3F71">
        <w:t>ния.</w:t>
      </w:r>
    </w:p>
    <w:p w:rsidR="00F64585" w:rsidRPr="004D3F71" w:rsidRDefault="00F64585" w:rsidP="00DF70AC">
      <w:pPr>
        <w:pStyle w:val="a8"/>
      </w:pPr>
      <w:r w:rsidRPr="004D3F71">
        <w:t>Водостоки</w:t>
      </w:r>
      <w:r w:rsidR="002F7699" w:rsidRPr="004D3F71">
        <w:t>.</w:t>
      </w:r>
    </w:p>
    <w:p w:rsidR="00F64585" w:rsidRPr="004D3F71" w:rsidRDefault="00F64585" w:rsidP="00DF70AC">
      <w:pPr>
        <w:pStyle w:val="a8"/>
      </w:pPr>
      <w:r w:rsidRPr="004D3F71">
        <w:t xml:space="preserve">В </w:t>
      </w:r>
      <w:proofErr w:type="gramStart"/>
      <w:r w:rsidRPr="004D3F71">
        <w:t>проекте</w:t>
      </w:r>
      <w:proofErr w:type="gramEnd"/>
      <w:r w:rsidRPr="004D3F71">
        <w:t xml:space="preserve"> планировки намечена схема водосточной сети и очистки повер</w:t>
      </w:r>
      <w:r w:rsidRPr="004D3F71">
        <w:t>х</w:t>
      </w:r>
      <w:r w:rsidRPr="004D3F71">
        <w:t xml:space="preserve">ностного стока </w:t>
      </w:r>
      <w:r w:rsidR="002F7699" w:rsidRPr="004D3F71">
        <w:t>планируемой территории</w:t>
      </w:r>
      <w:r w:rsidRPr="004D3F71">
        <w:t xml:space="preserve">. </w:t>
      </w:r>
    </w:p>
    <w:p w:rsidR="00F64585" w:rsidRPr="004D3F71" w:rsidRDefault="002F7699" w:rsidP="00DF70AC">
      <w:pPr>
        <w:pStyle w:val="a8"/>
      </w:pPr>
      <w:r w:rsidRPr="004D3F71">
        <w:t>Планируемая территория</w:t>
      </w:r>
      <w:r w:rsidR="00F64585" w:rsidRPr="004D3F71">
        <w:t xml:space="preserve"> разбита на 2 бассейна стока, </w:t>
      </w:r>
      <w:proofErr w:type="gramStart"/>
      <w:r w:rsidR="00F64585" w:rsidRPr="004D3F71">
        <w:t>имеющих</w:t>
      </w:r>
      <w:proofErr w:type="gramEnd"/>
      <w:r w:rsidR="00F64585" w:rsidRPr="004D3F71">
        <w:t xml:space="preserve"> самосто</w:t>
      </w:r>
      <w:r w:rsidR="00F64585" w:rsidRPr="004D3F71">
        <w:t>я</w:t>
      </w:r>
      <w:r w:rsidR="00F64585" w:rsidRPr="004D3F71">
        <w:t>тельные коллектор</w:t>
      </w:r>
      <w:r w:rsidR="00151156">
        <w:t>ы</w:t>
      </w:r>
      <w:r w:rsidR="00F64585" w:rsidRPr="004D3F71">
        <w:t>, которые подключа</w:t>
      </w:r>
      <w:r w:rsidR="00023090" w:rsidRPr="004D3F71">
        <w:t xml:space="preserve">ются к существующему коллектору. </w:t>
      </w:r>
      <w:r w:rsidR="00F64585" w:rsidRPr="004D3F71">
        <w:t>Сброс происходит в реку Обь.</w:t>
      </w:r>
    </w:p>
    <w:p w:rsidR="00F64585" w:rsidRPr="004D3F71" w:rsidRDefault="00F64585" w:rsidP="00DF70AC">
      <w:pPr>
        <w:pStyle w:val="a8"/>
      </w:pPr>
      <w:r w:rsidRPr="004D3F71">
        <w:t>Перед сбросом поверхностный сток поступает на очистные сооружения.</w:t>
      </w:r>
    </w:p>
    <w:p w:rsidR="00F64585" w:rsidRPr="004D3F71" w:rsidRDefault="00F64585" w:rsidP="00DF70AC">
      <w:pPr>
        <w:pStyle w:val="a8"/>
      </w:pPr>
      <w:r w:rsidRPr="004D3F71">
        <w:t xml:space="preserve">Очистное сооружение находится в границах </w:t>
      </w:r>
      <w:r w:rsidR="002F7699" w:rsidRPr="004D3F71">
        <w:t>планируемой территории</w:t>
      </w:r>
      <w:r w:rsidRPr="004D3F71">
        <w:t>, р</w:t>
      </w:r>
      <w:r w:rsidRPr="004D3F71">
        <w:t>я</w:t>
      </w:r>
      <w:r w:rsidRPr="004D3F71">
        <w:t>дом с проходящей железной дорогой.</w:t>
      </w:r>
    </w:p>
    <w:p w:rsidR="00F64585" w:rsidRPr="004D3F71" w:rsidRDefault="00F64585" w:rsidP="00DF70AC">
      <w:pPr>
        <w:pStyle w:val="a8"/>
      </w:pPr>
      <w:r w:rsidRPr="004D3F71">
        <w:t>Проектом планировки предусмотрено развитие сети ливневой</w:t>
      </w:r>
      <w:r w:rsidR="002F7699" w:rsidRPr="004D3F71">
        <w:t xml:space="preserve"> канализации.</w:t>
      </w:r>
    </w:p>
    <w:p w:rsidR="00F64585" w:rsidRPr="004D3F71" w:rsidRDefault="00F64585" w:rsidP="00DF70AC">
      <w:pPr>
        <w:pStyle w:val="a8"/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2.4.4.</w:t>
      </w:r>
      <w:r w:rsidRPr="004D3F71">
        <w:rPr>
          <w:b/>
          <w:lang w:val="en-US"/>
        </w:rPr>
        <w:t> </w:t>
      </w:r>
      <w:r w:rsidRPr="004D3F71">
        <w:rPr>
          <w:b/>
        </w:rPr>
        <w:t>Теплоснабжение</w:t>
      </w:r>
    </w:p>
    <w:p w:rsidR="00F64585" w:rsidRPr="004D3F71" w:rsidRDefault="00F64585" w:rsidP="00DF70AC">
      <w:pPr>
        <w:jc w:val="center"/>
        <w:rPr>
          <w:b/>
        </w:rPr>
      </w:pPr>
    </w:p>
    <w:p w:rsidR="00F64585" w:rsidRPr="004D3F71" w:rsidRDefault="00F64585" w:rsidP="00DF70AC">
      <w:pPr>
        <w:pStyle w:val="a8"/>
      </w:pPr>
      <w:r w:rsidRPr="004D3F71">
        <w:t xml:space="preserve">Теплоснабжение </w:t>
      </w:r>
      <w:r w:rsidR="002F7699" w:rsidRPr="004D3F71">
        <w:t>планируемой территории</w:t>
      </w:r>
      <w:r w:rsidRPr="004D3F71">
        <w:t xml:space="preserve"> предлагается осуществить от проектируемой котельной «</w:t>
      </w:r>
      <w:proofErr w:type="spellStart"/>
      <w:r w:rsidRPr="004D3F71">
        <w:t>Южно-Чемская</w:t>
      </w:r>
      <w:proofErr w:type="spellEnd"/>
      <w:r w:rsidRPr="004D3F71">
        <w:t>»</w:t>
      </w:r>
      <w:r w:rsidR="00A16C15" w:rsidRPr="004D3F71">
        <w:t>, оборудованной котлами типа </w:t>
      </w:r>
      <w:r w:rsidR="00135A60" w:rsidRPr="004D3F71">
        <w:t xml:space="preserve">      </w:t>
      </w:r>
      <w:proofErr w:type="gramStart"/>
      <w:r w:rsidR="00A16C15" w:rsidRPr="004D3F71">
        <w:t>КВ-ГМ</w:t>
      </w:r>
      <w:proofErr w:type="gramEnd"/>
      <w:r w:rsidR="00A16C15" w:rsidRPr="004D3F71">
        <w:t> 50</w:t>
      </w:r>
      <w:r w:rsidR="002C3467" w:rsidRPr="004D3F71">
        <w:t xml:space="preserve">, </w:t>
      </w:r>
      <w:r w:rsidRPr="004D3F71">
        <w:t>общей тепловой мощностью 232,</w:t>
      </w:r>
      <w:r w:rsidR="008E71B1" w:rsidRPr="004D3F71">
        <w:t>6 МВт (200 Гкал/час). Топливо</w:t>
      </w:r>
      <w:r w:rsidR="00151156">
        <w:t xml:space="preserve"> – </w:t>
      </w:r>
      <w:r w:rsidRPr="004D3F71">
        <w:t>пр</w:t>
      </w:r>
      <w:r w:rsidRPr="004D3F71">
        <w:t>и</w:t>
      </w:r>
      <w:r w:rsidRPr="004D3F71">
        <w:t xml:space="preserve">родный газ. Газоснабжение </w:t>
      </w:r>
      <w:proofErr w:type="gramStart"/>
      <w:r w:rsidRPr="004D3F71">
        <w:t>котельной</w:t>
      </w:r>
      <w:proofErr w:type="gramEnd"/>
      <w:r w:rsidRPr="004D3F71">
        <w:t xml:space="preserve"> возможно осуществить от городского по</w:t>
      </w:r>
      <w:r w:rsidRPr="004D3F71">
        <w:t>д</w:t>
      </w:r>
      <w:r w:rsidRPr="004D3F71">
        <w:t>земного распределительного газопровода высокого давления Д 700 мм. Для обе</w:t>
      </w:r>
      <w:r w:rsidRPr="004D3F71">
        <w:t>с</w:t>
      </w:r>
      <w:r w:rsidRPr="004D3F71">
        <w:t xml:space="preserve">печения надежности теплоснабжения </w:t>
      </w:r>
      <w:r w:rsidR="002F7699" w:rsidRPr="004D3F71">
        <w:t>планируемой территории</w:t>
      </w:r>
      <w:r w:rsidRPr="004D3F71">
        <w:t>, а также резерв</w:t>
      </w:r>
      <w:r w:rsidRPr="004D3F71">
        <w:t>и</w:t>
      </w:r>
      <w:r w:rsidRPr="004D3F71">
        <w:t>рования тепловых сетей предлагается сооружение нагруженных перемычек, з</w:t>
      </w:r>
      <w:r w:rsidRPr="004D3F71">
        <w:t>а</w:t>
      </w:r>
      <w:r w:rsidRPr="004D3F71">
        <w:lastRenderedPageBreak/>
        <w:t>мещения и перераспределения тепловых нагрузок между проектируемой котел</w:t>
      </w:r>
      <w:r w:rsidRPr="004D3F71">
        <w:t>ь</w:t>
      </w:r>
      <w:r w:rsidRPr="004D3F71">
        <w:t>ной и существующими источниками централизованного теплоснабжения – тепл</w:t>
      </w:r>
      <w:r w:rsidRPr="004D3F71">
        <w:t>о</w:t>
      </w:r>
      <w:r w:rsidRPr="004D3F71">
        <w:t>электроцентрал</w:t>
      </w:r>
      <w:r w:rsidR="00B80A92">
        <w:t>ью</w:t>
      </w:r>
      <w:r w:rsidRPr="004D3F71">
        <w:t xml:space="preserve"> (далее – ТЭЦ) ТЭЦ-3 и Кировск</w:t>
      </w:r>
      <w:r w:rsidR="00B80A92">
        <w:t>ой</w:t>
      </w:r>
      <w:r w:rsidRPr="004D3F71">
        <w:t xml:space="preserve"> котельн</w:t>
      </w:r>
      <w:r w:rsidR="00B80A92">
        <w:t>ой</w:t>
      </w:r>
      <w:r w:rsidRPr="004D3F71">
        <w:t>.</w:t>
      </w:r>
    </w:p>
    <w:p w:rsidR="00F64585" w:rsidRPr="004D3F71" w:rsidRDefault="00F64585" w:rsidP="00DF70AC">
      <w:pPr>
        <w:pStyle w:val="a8"/>
      </w:pPr>
      <w:r w:rsidRPr="004D3F71">
        <w:t>Подачу тепла предлагается осуществить по независимой схеме через це</w:t>
      </w:r>
      <w:r w:rsidRPr="004D3F71">
        <w:t>н</w:t>
      </w:r>
      <w:r w:rsidRPr="004D3F71">
        <w:t>тральные тепловые пункты (далее</w:t>
      </w:r>
      <w:r w:rsidR="008E71B1" w:rsidRPr="004D3F71">
        <w:t xml:space="preserve"> – </w:t>
      </w:r>
      <w:r w:rsidRPr="004D3F71">
        <w:t xml:space="preserve">ЦТП). </w:t>
      </w:r>
    </w:p>
    <w:p w:rsidR="00F64585" w:rsidRPr="004D3F71" w:rsidRDefault="00F64585" w:rsidP="00DF70AC">
      <w:pPr>
        <w:pStyle w:val="a8"/>
      </w:pPr>
      <w:r w:rsidRPr="004D3F71">
        <w:t xml:space="preserve">Схема тепловых сетей </w:t>
      </w:r>
      <w:r w:rsidR="002F7699" w:rsidRPr="004D3F71">
        <w:t>планируемой территории</w:t>
      </w:r>
      <w:r w:rsidRPr="004D3F71">
        <w:t xml:space="preserve"> двухтрубная, тупиковая. </w:t>
      </w:r>
    </w:p>
    <w:p w:rsidR="00F64585" w:rsidRPr="004D3F71" w:rsidRDefault="00F64585" w:rsidP="00DF70AC">
      <w:pPr>
        <w:pStyle w:val="a8"/>
      </w:pPr>
      <w:r w:rsidRPr="004D3F71">
        <w:t xml:space="preserve">Для теплоснабжения индивидуальной </w:t>
      </w:r>
      <w:r w:rsidR="002F7699" w:rsidRPr="004D3F71">
        <w:t>жилой застройки требуется 158,0 </w:t>
      </w:r>
      <w:r w:rsidRPr="004D3F71">
        <w:t>Гкал.</w:t>
      </w:r>
    </w:p>
    <w:p w:rsidR="00F64585" w:rsidRPr="004D3F71" w:rsidRDefault="00F64585" w:rsidP="00DF70AC">
      <w:pPr>
        <w:pStyle w:val="a8"/>
      </w:pPr>
      <w:r w:rsidRPr="004D3F71">
        <w:t xml:space="preserve">Для теплоснабжения многоквартирной </w:t>
      </w:r>
      <w:r w:rsidR="002F7699" w:rsidRPr="004D3F71">
        <w:t>жилой застройки требуется 778,1 </w:t>
      </w:r>
      <w:r w:rsidRPr="004D3F71">
        <w:t>Гкал.</w:t>
      </w:r>
    </w:p>
    <w:p w:rsidR="008D13C1" w:rsidRPr="004D3F71" w:rsidRDefault="002F7699" w:rsidP="00DF70AC">
      <w:pPr>
        <w:pStyle w:val="a8"/>
        <w:jc w:val="left"/>
        <w:sectPr w:rsidR="008D13C1" w:rsidRPr="004D3F71" w:rsidSect="006E4F58">
          <w:pgSz w:w="11906" w:h="16838" w:code="9"/>
          <w:pgMar w:top="1135" w:right="567" w:bottom="426" w:left="1418" w:header="709" w:footer="74" w:gutter="0"/>
          <w:cols w:space="708"/>
          <w:titlePg/>
          <w:docGrid w:linePitch="381"/>
        </w:sectPr>
      </w:pPr>
      <w:r w:rsidRPr="004D3F71">
        <w:t>Суммарный расход тепла</w:t>
      </w:r>
      <w:r w:rsidR="008D13C1" w:rsidRPr="004D3F71">
        <w:t xml:space="preserve"> </w:t>
      </w:r>
      <w:r w:rsidRPr="004D3F71">
        <w:t>представлен</w:t>
      </w:r>
      <w:r w:rsidR="008D13C1" w:rsidRPr="004D3F71">
        <w:t xml:space="preserve"> в таблице 4.</w:t>
      </w:r>
    </w:p>
    <w:p w:rsidR="00F64585" w:rsidRPr="004D3F71" w:rsidRDefault="00F64585" w:rsidP="00DF70AC">
      <w:pPr>
        <w:pStyle w:val="a8"/>
        <w:jc w:val="right"/>
      </w:pPr>
      <w:r w:rsidRPr="004D3F71">
        <w:lastRenderedPageBreak/>
        <w:t xml:space="preserve">Таблица </w:t>
      </w:r>
      <w:r w:rsidR="009E1108" w:rsidRPr="004D3F71">
        <w:t>4</w:t>
      </w:r>
    </w:p>
    <w:p w:rsidR="00B80A92" w:rsidRPr="00E00518" w:rsidRDefault="00B80A92" w:rsidP="00DF70AC">
      <w:pPr>
        <w:pStyle w:val="a8"/>
        <w:jc w:val="center"/>
        <w:rPr>
          <w:sz w:val="26"/>
          <w:szCs w:val="26"/>
        </w:rPr>
      </w:pPr>
    </w:p>
    <w:p w:rsidR="00F64585" w:rsidRPr="00E00518" w:rsidRDefault="008D13C1" w:rsidP="00DF70AC">
      <w:pPr>
        <w:pStyle w:val="a8"/>
        <w:jc w:val="center"/>
        <w:rPr>
          <w:sz w:val="26"/>
          <w:szCs w:val="26"/>
        </w:rPr>
      </w:pPr>
      <w:r w:rsidRPr="00E00518">
        <w:rPr>
          <w:sz w:val="26"/>
          <w:szCs w:val="26"/>
        </w:rPr>
        <w:t>Суммарный расход тепла</w:t>
      </w:r>
    </w:p>
    <w:p w:rsidR="008D13C1" w:rsidRPr="00E00518" w:rsidRDefault="008D13C1" w:rsidP="00DF70AC">
      <w:pPr>
        <w:pStyle w:val="a8"/>
        <w:jc w:val="center"/>
        <w:rPr>
          <w:sz w:val="26"/>
          <w:szCs w:val="26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2"/>
        <w:gridCol w:w="2707"/>
        <w:gridCol w:w="885"/>
        <w:gridCol w:w="951"/>
        <w:gridCol w:w="853"/>
        <w:gridCol w:w="859"/>
        <w:gridCol w:w="884"/>
        <w:gridCol w:w="887"/>
        <w:gridCol w:w="887"/>
        <w:gridCol w:w="887"/>
        <w:gridCol w:w="884"/>
        <w:gridCol w:w="887"/>
        <w:gridCol w:w="887"/>
        <w:gridCol w:w="865"/>
      </w:tblGrid>
      <w:tr w:rsidR="004410F1" w:rsidRPr="004D3F71" w:rsidTr="00E710A0">
        <w:tc>
          <w:tcPr>
            <w:tcW w:w="766" w:type="pct"/>
            <w:vMerge w:val="restart"/>
            <w:shd w:val="clear" w:color="auto" w:fill="auto"/>
          </w:tcPr>
          <w:p w:rsidR="00E710A0" w:rsidRDefault="004410F1" w:rsidP="00386A3C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 w:rsidR="00E710A0">
              <w:rPr>
                <w:color w:val="000000"/>
                <w:sz w:val="24"/>
                <w:szCs w:val="24"/>
              </w:rPr>
              <w:t xml:space="preserve"> </w:t>
            </w:r>
          </w:p>
          <w:p w:rsidR="004410F1" w:rsidRDefault="00E710A0" w:rsidP="00386A3C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показателя</w:t>
            </w:r>
            <w:r w:rsidR="004410F1">
              <w:rPr>
                <w:color w:val="000000"/>
                <w:sz w:val="24"/>
                <w:szCs w:val="24"/>
              </w:rPr>
              <w:t xml:space="preserve">, </w:t>
            </w:r>
          </w:p>
          <w:p w:rsidR="00E710A0" w:rsidRDefault="004410F1" w:rsidP="004410F1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единица </w:t>
            </w:r>
          </w:p>
          <w:p w:rsidR="004410F1" w:rsidRDefault="004410F1" w:rsidP="004410F1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60" w:type="pct"/>
            <w:vMerge w:val="restart"/>
            <w:shd w:val="clear" w:color="auto" w:fill="auto"/>
          </w:tcPr>
          <w:p w:rsidR="004410F1" w:rsidRPr="004D3F71" w:rsidRDefault="0032578F" w:rsidP="0032578F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Ж</w:t>
            </w:r>
            <w:r w:rsidR="00E710A0">
              <w:rPr>
                <w:bCs/>
                <w:color w:val="000000"/>
                <w:sz w:val="24"/>
                <w:szCs w:val="24"/>
              </w:rPr>
              <w:t>ил</w:t>
            </w:r>
            <w:r>
              <w:rPr>
                <w:bCs/>
                <w:color w:val="000000"/>
                <w:sz w:val="24"/>
                <w:szCs w:val="24"/>
              </w:rPr>
              <w:t xml:space="preserve">ая </w:t>
            </w:r>
            <w:r w:rsidR="00E710A0">
              <w:rPr>
                <w:bCs/>
                <w:color w:val="000000"/>
                <w:sz w:val="24"/>
                <w:szCs w:val="24"/>
              </w:rPr>
              <w:t>застройк</w:t>
            </w:r>
            <w:r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74" w:type="pct"/>
            <w:gridSpan w:val="12"/>
            <w:shd w:val="clear" w:color="auto" w:fill="auto"/>
            <w:vAlign w:val="center"/>
          </w:tcPr>
          <w:p w:rsidR="004410F1" w:rsidRPr="004D3F71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bCs/>
                <w:color w:val="000000"/>
                <w:sz w:val="24"/>
                <w:szCs w:val="24"/>
              </w:rPr>
              <w:t>м</w:t>
            </w:r>
            <w:r w:rsidRPr="004D3F71">
              <w:rPr>
                <w:color w:val="000000"/>
                <w:sz w:val="24"/>
                <w:szCs w:val="24"/>
              </w:rPr>
              <w:t>и</w:t>
            </w:r>
            <w:r w:rsidRPr="004D3F71">
              <w:rPr>
                <w:bCs/>
                <w:color w:val="000000"/>
                <w:sz w:val="24"/>
                <w:szCs w:val="24"/>
              </w:rPr>
              <w:t>крорайона</w:t>
            </w:r>
          </w:p>
        </w:tc>
      </w:tr>
      <w:tr w:rsidR="004410F1" w:rsidRPr="004D3F71" w:rsidTr="00E710A0">
        <w:trPr>
          <w:trHeight w:val="1352"/>
        </w:trPr>
        <w:tc>
          <w:tcPr>
            <w:tcW w:w="766" w:type="pct"/>
            <w:vMerge/>
            <w:shd w:val="clear" w:color="auto" w:fill="auto"/>
            <w:hideMark/>
          </w:tcPr>
          <w:p w:rsidR="004410F1" w:rsidRPr="004D3F71" w:rsidRDefault="004410F1" w:rsidP="00B80A9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hideMark/>
          </w:tcPr>
          <w:p w:rsidR="004410F1" w:rsidRPr="004D3F71" w:rsidRDefault="004410F1" w:rsidP="003B7766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30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27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273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276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CF499C" w:rsidRPr="004D3F71" w:rsidRDefault="00CF499C" w:rsidP="00DF70AC">
      <w:pPr>
        <w:rPr>
          <w:sz w:val="2"/>
          <w:szCs w:val="2"/>
        </w:rPr>
      </w:pPr>
      <w:bookmarkStart w:id="2" w:name="sub_3066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2"/>
        <w:gridCol w:w="2710"/>
        <w:gridCol w:w="884"/>
        <w:gridCol w:w="957"/>
        <w:gridCol w:w="853"/>
        <w:gridCol w:w="853"/>
        <w:gridCol w:w="884"/>
        <w:gridCol w:w="947"/>
        <w:gridCol w:w="850"/>
        <w:gridCol w:w="865"/>
        <w:gridCol w:w="884"/>
        <w:gridCol w:w="887"/>
        <w:gridCol w:w="887"/>
        <w:gridCol w:w="862"/>
      </w:tblGrid>
      <w:tr w:rsidR="003B7766" w:rsidRPr="004D3F71" w:rsidTr="00E83870">
        <w:trPr>
          <w:trHeight w:val="285"/>
        </w:trPr>
        <w:tc>
          <w:tcPr>
            <w:tcW w:w="766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4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B7766" w:rsidRPr="004D3F71" w:rsidTr="00E83870">
        <w:trPr>
          <w:trHeight w:val="405"/>
        </w:trPr>
        <w:tc>
          <w:tcPr>
            <w:tcW w:w="766" w:type="pct"/>
            <w:vMerge w:val="restart"/>
            <w:shd w:val="clear" w:color="auto" w:fill="auto"/>
            <w:hideMark/>
          </w:tcPr>
          <w:p w:rsidR="00CF499C" w:rsidRPr="004D3F71" w:rsidRDefault="00CF499C" w:rsidP="00B80A92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Жилфонд,</w:t>
            </w:r>
            <w:r w:rsidR="00B80A92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тыс.</w:t>
            </w:r>
            <w:r w:rsidR="00B80A92"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861" w:type="pct"/>
            <w:shd w:val="clear" w:color="000000" w:fill="FFFFFF"/>
            <w:hideMark/>
          </w:tcPr>
          <w:p w:rsidR="00CF499C" w:rsidRPr="004D3F71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многоква</w:t>
            </w:r>
            <w:r w:rsidRPr="004D3F71">
              <w:rPr>
                <w:color w:val="000000"/>
                <w:sz w:val="24"/>
                <w:szCs w:val="24"/>
              </w:rPr>
              <w:t>р</w:t>
            </w:r>
            <w:r w:rsidRPr="004D3F71">
              <w:rPr>
                <w:color w:val="000000"/>
                <w:sz w:val="24"/>
                <w:szCs w:val="24"/>
              </w:rPr>
              <w:t>тирными жилыми д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000000" w:fill="FFFFFF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4" w:type="pct"/>
            <w:shd w:val="clear" w:color="000000" w:fill="FFFFFF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410,6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146,4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220,8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315,6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73,2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77,6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36,0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3B7766" w:rsidRPr="004D3F71" w:rsidTr="00E83870">
        <w:trPr>
          <w:trHeight w:val="420"/>
        </w:trPr>
        <w:tc>
          <w:tcPr>
            <w:tcW w:w="766" w:type="pct"/>
            <w:vMerge/>
            <w:hideMark/>
          </w:tcPr>
          <w:p w:rsidR="00CF499C" w:rsidRPr="004D3F71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CF499C" w:rsidRPr="004D3F71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индивид</w:t>
            </w:r>
            <w:r w:rsidRPr="004D3F71">
              <w:rPr>
                <w:color w:val="000000"/>
                <w:sz w:val="24"/>
                <w:szCs w:val="24"/>
              </w:rPr>
              <w:t>у</w:t>
            </w:r>
            <w:r w:rsidRPr="004D3F71">
              <w:rPr>
                <w:color w:val="000000"/>
                <w:sz w:val="24"/>
                <w:szCs w:val="24"/>
              </w:rPr>
              <w:t>альными жилыми д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000000" w:fill="FFFFFF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69,0</w:t>
            </w:r>
          </w:p>
        </w:tc>
        <w:tc>
          <w:tcPr>
            <w:tcW w:w="304" w:type="pct"/>
            <w:shd w:val="clear" w:color="000000" w:fill="FFFFFF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19,2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89,8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79,2</w:t>
            </w:r>
          </w:p>
        </w:tc>
      </w:tr>
      <w:tr w:rsidR="00E83870" w:rsidRPr="004D3F71" w:rsidTr="00E83870">
        <w:trPr>
          <w:trHeight w:val="261"/>
        </w:trPr>
        <w:tc>
          <w:tcPr>
            <w:tcW w:w="766" w:type="pct"/>
            <w:tcBorders>
              <w:right w:val="nil"/>
            </w:tcBorders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left w:val="nil"/>
            </w:tcBorders>
            <w:shd w:val="clear" w:color="000000" w:fill="FFFFFF"/>
          </w:tcPr>
          <w:p w:rsidR="00E83870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</w:t>
            </w:r>
            <w:r w:rsidRPr="004D3F71">
              <w:rPr>
                <w:color w:val="000000"/>
                <w:sz w:val="24"/>
                <w:szCs w:val="24"/>
              </w:rPr>
              <w:t>го:</w:t>
            </w:r>
          </w:p>
        </w:tc>
        <w:tc>
          <w:tcPr>
            <w:tcW w:w="281" w:type="pct"/>
            <w:shd w:val="clear" w:color="000000" w:fill="FFFFFF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69,0</w:t>
            </w:r>
          </w:p>
        </w:tc>
        <w:tc>
          <w:tcPr>
            <w:tcW w:w="304" w:type="pct"/>
            <w:shd w:val="clear" w:color="000000" w:fill="FFFFFF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426,9</w:t>
            </w:r>
          </w:p>
        </w:tc>
        <w:tc>
          <w:tcPr>
            <w:tcW w:w="27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146,4</w:t>
            </w:r>
          </w:p>
        </w:tc>
        <w:tc>
          <w:tcPr>
            <w:tcW w:w="27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220,8</w:t>
            </w:r>
          </w:p>
        </w:tc>
        <w:tc>
          <w:tcPr>
            <w:tcW w:w="28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30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315,6</w:t>
            </w:r>
          </w:p>
        </w:tc>
        <w:tc>
          <w:tcPr>
            <w:tcW w:w="270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275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8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73,2</w:t>
            </w:r>
          </w:p>
        </w:tc>
        <w:tc>
          <w:tcPr>
            <w:tcW w:w="282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167,4</w:t>
            </w:r>
          </w:p>
        </w:tc>
        <w:tc>
          <w:tcPr>
            <w:tcW w:w="282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36,0</w:t>
            </w:r>
          </w:p>
        </w:tc>
        <w:tc>
          <w:tcPr>
            <w:tcW w:w="274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79,2</w:t>
            </w:r>
          </w:p>
        </w:tc>
      </w:tr>
      <w:tr w:rsidR="00E83870" w:rsidRPr="004D3F71" w:rsidTr="00E83870">
        <w:trPr>
          <w:trHeight w:val="420"/>
        </w:trPr>
        <w:tc>
          <w:tcPr>
            <w:tcW w:w="766" w:type="pct"/>
            <w:vMerge w:val="restart"/>
            <w:shd w:val="clear" w:color="auto" w:fill="auto"/>
            <w:hideMark/>
          </w:tcPr>
          <w:p w:rsidR="00E83870" w:rsidRPr="004D3F71" w:rsidRDefault="00E83870" w:rsidP="003B7766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Тепловая нагрузка,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color w:val="000000"/>
                <w:sz w:val="24"/>
                <w:szCs w:val="24"/>
              </w:rPr>
              <w:t>Гкал/час</w:t>
            </w:r>
          </w:p>
        </w:tc>
        <w:tc>
          <w:tcPr>
            <w:tcW w:w="861" w:type="pct"/>
            <w:shd w:val="clear" w:color="000000" w:fill="FFFFFF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многоква</w:t>
            </w:r>
            <w:r w:rsidRPr="004D3F71">
              <w:rPr>
                <w:color w:val="000000"/>
                <w:sz w:val="24"/>
                <w:szCs w:val="24"/>
              </w:rPr>
              <w:t>р</w:t>
            </w:r>
            <w:r w:rsidRPr="004D3F71">
              <w:rPr>
                <w:color w:val="000000"/>
                <w:sz w:val="24"/>
                <w:szCs w:val="24"/>
              </w:rPr>
              <w:t>тирными жилыми д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4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194,4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69,3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30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270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70,3</w:t>
            </w:r>
          </w:p>
        </w:tc>
        <w:tc>
          <w:tcPr>
            <w:tcW w:w="275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36,7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274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</w:tr>
      <w:tr w:rsidR="00E83870" w:rsidRPr="004D3F71" w:rsidTr="00E83870">
        <w:trPr>
          <w:trHeight w:val="405"/>
        </w:trPr>
        <w:tc>
          <w:tcPr>
            <w:tcW w:w="766" w:type="pct"/>
            <w:vMerge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Застройка индивид</w:t>
            </w:r>
            <w:r w:rsidRPr="004D3F71">
              <w:rPr>
                <w:color w:val="000000"/>
                <w:sz w:val="24"/>
                <w:szCs w:val="24"/>
              </w:rPr>
              <w:t>у</w:t>
            </w:r>
            <w:r w:rsidRPr="004D3F71">
              <w:rPr>
                <w:color w:val="000000"/>
                <w:sz w:val="24"/>
                <w:szCs w:val="24"/>
              </w:rPr>
              <w:t>альными жилыми д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56,1</w:t>
            </w:r>
          </w:p>
        </w:tc>
        <w:tc>
          <w:tcPr>
            <w:tcW w:w="304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13,3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30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0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5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73,0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4D3F71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sz w:val="26"/>
                <w:szCs w:val="26"/>
              </w:rPr>
              <w:t>–</w:t>
            </w:r>
          </w:p>
        </w:tc>
        <w:tc>
          <w:tcPr>
            <w:tcW w:w="274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37,5</w:t>
            </w:r>
          </w:p>
        </w:tc>
      </w:tr>
      <w:tr w:rsidR="00E83870" w:rsidRPr="004D3F71" w:rsidTr="00E83870">
        <w:trPr>
          <w:trHeight w:val="254"/>
        </w:trPr>
        <w:tc>
          <w:tcPr>
            <w:tcW w:w="766" w:type="pct"/>
            <w:tcBorders>
              <w:right w:val="nil"/>
            </w:tcBorders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left w:val="nil"/>
            </w:tcBorders>
            <w:shd w:val="clear" w:color="000000" w:fill="FFFFFF"/>
          </w:tcPr>
          <w:p w:rsidR="00E83870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</w:t>
            </w:r>
            <w:r w:rsidRPr="004D3F71">
              <w:rPr>
                <w:color w:val="000000"/>
                <w:sz w:val="24"/>
                <w:szCs w:val="24"/>
              </w:rPr>
              <w:t>го:</w:t>
            </w:r>
          </w:p>
        </w:tc>
        <w:tc>
          <w:tcPr>
            <w:tcW w:w="28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56,1</w:t>
            </w:r>
          </w:p>
        </w:tc>
        <w:tc>
          <w:tcPr>
            <w:tcW w:w="304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207,6</w:t>
            </w:r>
          </w:p>
        </w:tc>
        <w:tc>
          <w:tcPr>
            <w:tcW w:w="27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69,3</w:t>
            </w:r>
          </w:p>
        </w:tc>
        <w:tc>
          <w:tcPr>
            <w:tcW w:w="27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28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30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270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70,3</w:t>
            </w:r>
          </w:p>
        </w:tc>
        <w:tc>
          <w:tcPr>
            <w:tcW w:w="275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17,5</w:t>
            </w:r>
          </w:p>
        </w:tc>
        <w:tc>
          <w:tcPr>
            <w:tcW w:w="281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282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109,8</w:t>
            </w:r>
          </w:p>
        </w:tc>
        <w:tc>
          <w:tcPr>
            <w:tcW w:w="282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274" w:type="pct"/>
            <w:shd w:val="clear" w:color="auto" w:fill="auto"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37,5</w:t>
            </w:r>
          </w:p>
        </w:tc>
      </w:tr>
      <w:tr w:rsidR="00E83870" w:rsidRPr="004D3F71" w:rsidTr="00E83870">
        <w:trPr>
          <w:trHeight w:val="435"/>
        </w:trPr>
        <w:tc>
          <w:tcPr>
            <w:tcW w:w="766" w:type="pct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Источник тепл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снабжения</w:t>
            </w:r>
          </w:p>
        </w:tc>
        <w:tc>
          <w:tcPr>
            <w:tcW w:w="861" w:type="pct"/>
            <w:shd w:val="clear" w:color="000000" w:fill="FFFFFF"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6" w:type="pct"/>
            <w:gridSpan w:val="3"/>
            <w:shd w:val="clear" w:color="auto" w:fill="auto"/>
            <w:hideMark/>
          </w:tcPr>
          <w:p w:rsidR="00E83870" w:rsidRPr="004D3F71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ТЭЦ-3-КРК (цех № 1)</w:t>
            </w:r>
          </w:p>
        </w:tc>
        <w:tc>
          <w:tcPr>
            <w:tcW w:w="1123" w:type="pct"/>
            <w:gridSpan w:val="4"/>
            <w:shd w:val="clear" w:color="auto" w:fill="auto"/>
            <w:hideMark/>
          </w:tcPr>
          <w:p w:rsidR="00E83870" w:rsidRPr="004D3F71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ООО «Паросиловой цех» (к</w:t>
            </w:r>
            <w:r w:rsidRPr="004D3F71">
              <w:rPr>
                <w:color w:val="000000"/>
                <w:sz w:val="24"/>
                <w:szCs w:val="24"/>
              </w:rPr>
              <w:t>о</w:t>
            </w:r>
            <w:r w:rsidRPr="004D3F71">
              <w:rPr>
                <w:color w:val="000000"/>
                <w:sz w:val="24"/>
                <w:szCs w:val="24"/>
              </w:rPr>
              <w:t>тельная ООО «</w:t>
            </w:r>
            <w:proofErr w:type="spellStart"/>
            <w:r w:rsidRPr="004D3F71">
              <w:rPr>
                <w:color w:val="000000"/>
                <w:sz w:val="24"/>
                <w:szCs w:val="24"/>
              </w:rPr>
              <w:t>Дискус</w:t>
            </w:r>
            <w:proofErr w:type="spellEnd"/>
            <w:r w:rsidRPr="004D3F71">
              <w:rPr>
                <w:color w:val="000000"/>
                <w:sz w:val="24"/>
                <w:szCs w:val="24"/>
              </w:rPr>
              <w:t xml:space="preserve"> Плюс»)</w:t>
            </w:r>
          </w:p>
        </w:tc>
        <w:tc>
          <w:tcPr>
            <w:tcW w:w="1393" w:type="pct"/>
            <w:gridSpan w:val="5"/>
            <w:shd w:val="clear" w:color="auto" w:fill="auto"/>
            <w:hideMark/>
          </w:tcPr>
          <w:p w:rsidR="00E83870" w:rsidRPr="004D3F71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Котельная «</w:t>
            </w:r>
            <w:proofErr w:type="spellStart"/>
            <w:r w:rsidRPr="004D3F71">
              <w:rPr>
                <w:color w:val="000000"/>
                <w:sz w:val="24"/>
                <w:szCs w:val="24"/>
              </w:rPr>
              <w:t>Южно-Чемская</w:t>
            </w:r>
            <w:proofErr w:type="spellEnd"/>
            <w:r w:rsidRPr="004D3F71">
              <w:rPr>
                <w:color w:val="000000"/>
                <w:sz w:val="24"/>
                <w:szCs w:val="24"/>
              </w:rPr>
              <w:t>» (проект</w:t>
            </w:r>
            <w:r w:rsidRPr="004D3F71">
              <w:rPr>
                <w:color w:val="000000"/>
                <w:sz w:val="24"/>
                <w:szCs w:val="24"/>
              </w:rPr>
              <w:t>и</w:t>
            </w:r>
            <w:r w:rsidRPr="004D3F71">
              <w:rPr>
                <w:color w:val="000000"/>
                <w:sz w:val="24"/>
                <w:szCs w:val="24"/>
              </w:rPr>
              <w:t>руемая)</w:t>
            </w:r>
          </w:p>
        </w:tc>
      </w:tr>
    </w:tbl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  <w:sectPr w:rsidR="00F64585" w:rsidRPr="004D3F71" w:rsidSect="00B80A92"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2.4.5.</w:t>
      </w:r>
      <w:r w:rsidRPr="004D3F71">
        <w:rPr>
          <w:b/>
          <w:lang w:val="en-US"/>
        </w:rPr>
        <w:t> </w:t>
      </w:r>
      <w:r w:rsidRPr="004D3F71">
        <w:rPr>
          <w:b/>
        </w:rPr>
        <w:t>Электроснабжение</w:t>
      </w:r>
    </w:p>
    <w:p w:rsidR="00F64585" w:rsidRPr="004D3F71" w:rsidRDefault="00F64585" w:rsidP="00DF70AC">
      <w:pPr>
        <w:jc w:val="center"/>
      </w:pPr>
    </w:p>
    <w:p w:rsidR="00F64585" w:rsidRPr="004D3F71" w:rsidRDefault="00F64585" w:rsidP="00DF70AC">
      <w:pPr>
        <w:pStyle w:val="a8"/>
      </w:pPr>
      <w:bookmarkStart w:id="3" w:name="sub_3067"/>
      <w:bookmarkEnd w:id="2"/>
      <w:r w:rsidRPr="004D3F71">
        <w:t xml:space="preserve">В настоящее время электроснабжение потребителей </w:t>
      </w:r>
      <w:r w:rsidR="002F7699" w:rsidRPr="004D3F71">
        <w:t>планируемой террит</w:t>
      </w:r>
      <w:r w:rsidR="002F7699" w:rsidRPr="004D3F71">
        <w:t>о</w:t>
      </w:r>
      <w:r w:rsidR="002F7699" w:rsidRPr="004D3F71">
        <w:t>рии</w:t>
      </w:r>
      <w:r w:rsidRPr="004D3F71">
        <w:t>, представленно</w:t>
      </w:r>
      <w:r w:rsidR="00C56132">
        <w:t>й</w:t>
      </w:r>
      <w:r w:rsidRPr="004D3F71">
        <w:t xml:space="preserve"> в основном </w:t>
      </w:r>
      <w:r w:rsidR="00E07356" w:rsidRPr="004D3F71">
        <w:t>малоэтажной жилой</w:t>
      </w:r>
      <w:r w:rsidRPr="004D3F71">
        <w:t xml:space="preserve"> застройкой, осущест</w:t>
      </w:r>
      <w:r w:rsidR="001979F1" w:rsidRPr="004D3F71">
        <w:t xml:space="preserve">вляется с шин подстанции (далее – </w:t>
      </w:r>
      <w:r w:rsidRPr="004D3F71">
        <w:t>ПС) «</w:t>
      </w:r>
      <w:proofErr w:type="spellStart"/>
      <w:r w:rsidRPr="004D3F71">
        <w:t>Оловозаводская</w:t>
      </w:r>
      <w:proofErr w:type="spellEnd"/>
      <w:r w:rsidRPr="004D3F71">
        <w:t xml:space="preserve">» через распределительный пункт (далее </w:t>
      </w:r>
      <w:r w:rsidR="009E2D6C" w:rsidRPr="004D3F71">
        <w:t xml:space="preserve">– </w:t>
      </w:r>
      <w:r w:rsidRPr="004D3F71">
        <w:t xml:space="preserve">РП) </w:t>
      </w:r>
      <w:r w:rsidR="007E7FB3">
        <w:t>РП-</w:t>
      </w:r>
      <w:r w:rsidRPr="004D3F71">
        <w:t>29 и с шин тяговой подстанции «</w:t>
      </w:r>
      <w:proofErr w:type="spellStart"/>
      <w:r w:rsidRPr="004D3F71">
        <w:t>Чемская</w:t>
      </w:r>
      <w:proofErr w:type="spellEnd"/>
      <w:r w:rsidRPr="004D3F71">
        <w:t>» непосредстве</w:t>
      </w:r>
      <w:r w:rsidRPr="004D3F71">
        <w:t>н</w:t>
      </w:r>
      <w:r w:rsidRPr="004D3F71">
        <w:t>но по распределительным сетям по воздушным линиям.</w:t>
      </w:r>
    </w:p>
    <w:p w:rsidR="00F64585" w:rsidRPr="004D3F71" w:rsidRDefault="00F64585" w:rsidP="00DF70AC">
      <w:pPr>
        <w:pStyle w:val="a8"/>
      </w:pPr>
      <w:r w:rsidRPr="004D3F71">
        <w:t xml:space="preserve">Электроснабжение потребителей </w:t>
      </w:r>
      <w:r w:rsidR="002F7699" w:rsidRPr="004D3F71">
        <w:t>планируемой территории</w:t>
      </w:r>
      <w:r w:rsidRPr="004D3F71">
        <w:t xml:space="preserve"> предусматрив</w:t>
      </w:r>
      <w:r w:rsidRPr="004D3F71">
        <w:t>а</w:t>
      </w:r>
      <w:r w:rsidRPr="004D3F71">
        <w:t>ется с шин проектируемой ПС 110/10 кВ «</w:t>
      </w:r>
      <w:proofErr w:type="spellStart"/>
      <w:r w:rsidRPr="004D3F71">
        <w:t>Южно-Чемская</w:t>
      </w:r>
      <w:proofErr w:type="spellEnd"/>
      <w:r w:rsidR="00E07356" w:rsidRPr="004D3F71">
        <w:t>»</w:t>
      </w:r>
      <w:r w:rsidRPr="004D3F71">
        <w:t xml:space="preserve">. </w:t>
      </w:r>
    </w:p>
    <w:p w:rsidR="00F64585" w:rsidRPr="004D3F71" w:rsidRDefault="00F64585" w:rsidP="00DF70AC">
      <w:pPr>
        <w:pStyle w:val="a8"/>
      </w:pPr>
      <w:r w:rsidRPr="004D3F71">
        <w:t>Распределение мощностей по потребителям предусматривается непосредс</w:t>
      </w:r>
      <w:r w:rsidRPr="004D3F71">
        <w:t>т</w:t>
      </w:r>
      <w:r w:rsidRPr="004D3F71">
        <w:t>венно с шин ПС и через два двухсекционных распределительных пункта с по</w:t>
      </w:r>
      <w:r w:rsidRPr="004D3F71">
        <w:t>д</w:t>
      </w:r>
      <w:r w:rsidRPr="004D3F71">
        <w:t>ключением каждой секции к ПС тремя одножильными кабелями сечением 500 кв. мм с изоляцией из сшитого полиэтилена.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Для создания технической возможности технологического присоединения к электрическим сетям перспективной нагрузки порядка 35 МВт, необходимо ос</w:t>
      </w:r>
      <w:r w:rsidRPr="004D3F71">
        <w:rPr>
          <w:szCs w:val="28"/>
        </w:rPr>
        <w:t>у</w:t>
      </w:r>
      <w:r w:rsidRPr="004D3F71">
        <w:rPr>
          <w:szCs w:val="28"/>
        </w:rPr>
        <w:t>ществить строительство нового центра питания и распределительных электрич</w:t>
      </w:r>
      <w:r w:rsidRPr="004D3F71">
        <w:rPr>
          <w:szCs w:val="28"/>
        </w:rPr>
        <w:t>е</w:t>
      </w:r>
      <w:r w:rsidRPr="004D3F71">
        <w:rPr>
          <w:szCs w:val="28"/>
        </w:rPr>
        <w:t xml:space="preserve">ских сетей с выделением земельных участков под строительство объектов </w:t>
      </w:r>
      <w:proofErr w:type="spellStart"/>
      <w:r w:rsidRPr="004D3F71">
        <w:rPr>
          <w:szCs w:val="28"/>
        </w:rPr>
        <w:t>эле</w:t>
      </w:r>
      <w:r w:rsidRPr="004D3F71">
        <w:rPr>
          <w:szCs w:val="28"/>
        </w:rPr>
        <w:t>к</w:t>
      </w:r>
      <w:r w:rsidRPr="004D3F71">
        <w:rPr>
          <w:szCs w:val="28"/>
        </w:rPr>
        <w:t>тросетевого</w:t>
      </w:r>
      <w:proofErr w:type="spellEnd"/>
      <w:r w:rsidRPr="004D3F71">
        <w:rPr>
          <w:szCs w:val="28"/>
        </w:rPr>
        <w:t xml:space="preserve"> хозяйства, распределительных электрических сетей.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Схема распределительных сетей 10 кВ выходит за рамки настоящего прое</w:t>
      </w:r>
      <w:r w:rsidRPr="004D3F71">
        <w:rPr>
          <w:szCs w:val="28"/>
        </w:rPr>
        <w:t>к</w:t>
      </w:r>
      <w:r w:rsidRPr="004D3F71">
        <w:rPr>
          <w:szCs w:val="28"/>
        </w:rPr>
        <w:t>та планировки и будет решаться на последующих этапах проектирования.</w:t>
      </w:r>
    </w:p>
    <w:p w:rsidR="00F64585" w:rsidRPr="004D3F71" w:rsidRDefault="00F64585" w:rsidP="00DF70AC">
      <w:pPr>
        <w:pStyle w:val="a8"/>
      </w:pPr>
      <w:r w:rsidRPr="004D3F71">
        <w:t>Общее электропотребление составит 35 МВт.</w:t>
      </w:r>
    </w:p>
    <w:p w:rsidR="00F64585" w:rsidRPr="004D3F71" w:rsidRDefault="000F534B" w:rsidP="00DF70AC">
      <w:pPr>
        <w:pStyle w:val="a8"/>
        <w:jc w:val="left"/>
        <w:sectPr w:rsidR="00F64585" w:rsidRPr="004D3F71" w:rsidSect="006E4F58">
          <w:footerReference w:type="first" r:id="rId25"/>
          <w:pgSz w:w="11906" w:h="16838" w:code="9"/>
          <w:pgMar w:top="1135" w:right="567" w:bottom="426" w:left="1418" w:header="709" w:footer="74" w:gutter="0"/>
          <w:cols w:space="708"/>
          <w:titlePg/>
          <w:docGrid w:linePitch="381"/>
        </w:sectPr>
      </w:pPr>
      <w:r w:rsidRPr="004D3F71">
        <w:t>Расчеты приведены в таблице 5.</w:t>
      </w:r>
    </w:p>
    <w:p w:rsidR="00F64585" w:rsidRPr="004D3F71" w:rsidRDefault="00F64585" w:rsidP="00DF70AC">
      <w:pPr>
        <w:pStyle w:val="a8"/>
        <w:jc w:val="right"/>
      </w:pPr>
      <w:r w:rsidRPr="004D3F71">
        <w:lastRenderedPageBreak/>
        <w:t xml:space="preserve">Таблица </w:t>
      </w:r>
      <w:r w:rsidR="00DF07A9" w:rsidRPr="004D3F71">
        <w:t>5</w:t>
      </w:r>
    </w:p>
    <w:p w:rsidR="00386A3C" w:rsidRPr="00386A3C" w:rsidRDefault="00386A3C" w:rsidP="00386A3C">
      <w:pPr>
        <w:pStyle w:val="a8"/>
        <w:ind w:firstLine="0"/>
        <w:jc w:val="center"/>
        <w:rPr>
          <w:sz w:val="26"/>
          <w:szCs w:val="26"/>
        </w:rPr>
      </w:pPr>
    </w:p>
    <w:p w:rsidR="009E1108" w:rsidRPr="00386A3C" w:rsidRDefault="000F534B" w:rsidP="00386A3C">
      <w:pPr>
        <w:pStyle w:val="a8"/>
        <w:ind w:firstLine="0"/>
        <w:jc w:val="center"/>
        <w:rPr>
          <w:sz w:val="26"/>
          <w:szCs w:val="26"/>
        </w:rPr>
      </w:pPr>
      <w:r w:rsidRPr="00386A3C">
        <w:rPr>
          <w:sz w:val="26"/>
          <w:szCs w:val="26"/>
        </w:rPr>
        <w:t>Суммарная нагрузка потребителей</w:t>
      </w:r>
      <w:r w:rsidR="008365F0">
        <w:rPr>
          <w:sz w:val="26"/>
          <w:szCs w:val="26"/>
        </w:rPr>
        <w:t xml:space="preserve"> электроэнергии</w:t>
      </w:r>
    </w:p>
    <w:p w:rsidR="000F534B" w:rsidRPr="00386A3C" w:rsidRDefault="000F534B" w:rsidP="00386A3C">
      <w:pPr>
        <w:pStyle w:val="a8"/>
        <w:ind w:firstLine="0"/>
        <w:jc w:val="center"/>
        <w:rPr>
          <w:sz w:val="26"/>
          <w:szCs w:val="26"/>
        </w:rPr>
      </w:pPr>
    </w:p>
    <w:tbl>
      <w:tblPr>
        <w:tblW w:w="4979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4"/>
        <w:gridCol w:w="3828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04"/>
      </w:tblGrid>
      <w:tr w:rsidR="00E710A0" w:rsidRPr="004D3F71" w:rsidTr="001254BB">
        <w:trPr>
          <w:cantSplit/>
          <w:tblHeader/>
        </w:trPr>
        <w:tc>
          <w:tcPr>
            <w:tcW w:w="329" w:type="pct"/>
            <w:vMerge w:val="restart"/>
            <w:shd w:val="clear" w:color="auto" w:fill="auto"/>
          </w:tcPr>
          <w:p w:rsidR="00E710A0" w:rsidRPr="008365F0" w:rsidRDefault="00E710A0" w:rsidP="00E710A0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Наим</w:t>
            </w:r>
            <w:r w:rsidRPr="008365F0">
              <w:rPr>
                <w:bCs/>
                <w:color w:val="000000"/>
                <w:sz w:val="22"/>
                <w:szCs w:val="24"/>
              </w:rPr>
              <w:t>е</w:t>
            </w:r>
            <w:r w:rsidRPr="008365F0">
              <w:rPr>
                <w:bCs/>
                <w:color w:val="000000"/>
                <w:sz w:val="22"/>
                <w:szCs w:val="24"/>
              </w:rPr>
              <w:t>нование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 xml:space="preserve"> показ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>а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>теля</w:t>
            </w:r>
            <w:r w:rsidRPr="008365F0">
              <w:rPr>
                <w:bCs/>
                <w:color w:val="000000"/>
                <w:sz w:val="22"/>
                <w:szCs w:val="24"/>
              </w:rPr>
              <w:t xml:space="preserve">, единица </w:t>
            </w:r>
          </w:p>
          <w:p w:rsidR="00E710A0" w:rsidRPr="008365F0" w:rsidRDefault="00E710A0" w:rsidP="00E710A0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измер</w:t>
            </w:r>
            <w:r w:rsidRPr="008365F0">
              <w:rPr>
                <w:bCs/>
                <w:color w:val="000000"/>
                <w:sz w:val="22"/>
                <w:szCs w:val="24"/>
              </w:rPr>
              <w:t>е</w:t>
            </w:r>
            <w:r w:rsidRPr="008365F0">
              <w:rPr>
                <w:bCs/>
                <w:color w:val="000000"/>
                <w:sz w:val="22"/>
                <w:szCs w:val="24"/>
              </w:rPr>
              <w:t>ния</w:t>
            </w:r>
          </w:p>
        </w:tc>
        <w:tc>
          <w:tcPr>
            <w:tcW w:w="1207" w:type="pct"/>
            <w:vMerge w:val="restart"/>
            <w:shd w:val="clear" w:color="auto" w:fill="auto"/>
          </w:tcPr>
          <w:p w:rsidR="00E710A0" w:rsidRPr="008365F0" w:rsidRDefault="0032578F" w:rsidP="0032578F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>
              <w:rPr>
                <w:bCs/>
                <w:color w:val="000000"/>
                <w:sz w:val="22"/>
                <w:szCs w:val="24"/>
              </w:rPr>
              <w:t>П</w:t>
            </w:r>
            <w:r w:rsidR="008365F0">
              <w:rPr>
                <w:bCs/>
                <w:color w:val="000000"/>
                <w:sz w:val="22"/>
                <w:szCs w:val="24"/>
              </w:rPr>
              <w:t>отребител</w:t>
            </w:r>
            <w:r>
              <w:rPr>
                <w:bCs/>
                <w:color w:val="000000"/>
                <w:sz w:val="22"/>
                <w:szCs w:val="24"/>
              </w:rPr>
              <w:t>ь</w:t>
            </w:r>
          </w:p>
        </w:tc>
        <w:tc>
          <w:tcPr>
            <w:tcW w:w="3463" w:type="pct"/>
            <w:gridSpan w:val="12"/>
            <w:shd w:val="clear" w:color="auto" w:fill="auto"/>
            <w:vAlign w:val="center"/>
          </w:tcPr>
          <w:p w:rsidR="00E710A0" w:rsidRPr="008365F0" w:rsidRDefault="00E710A0" w:rsidP="00E710A0">
            <w:pPr>
              <w:ind w:left="-41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№ планировочного микрорайона</w:t>
            </w:r>
          </w:p>
        </w:tc>
      </w:tr>
      <w:tr w:rsidR="00E710A0" w:rsidRPr="004D3F71" w:rsidTr="001254BB">
        <w:trPr>
          <w:cantSplit/>
          <w:trHeight w:val="1493"/>
          <w:tblHeader/>
        </w:trPr>
        <w:tc>
          <w:tcPr>
            <w:tcW w:w="329" w:type="pct"/>
            <w:vMerge/>
            <w:shd w:val="clear" w:color="auto" w:fill="auto"/>
            <w:hideMark/>
          </w:tcPr>
          <w:p w:rsidR="00E710A0" w:rsidRPr="008365F0" w:rsidRDefault="00E710A0" w:rsidP="00386A3C">
            <w:pPr>
              <w:ind w:left="-57" w:right="-57" w:firstLine="0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207" w:type="pct"/>
            <w:vMerge/>
            <w:shd w:val="clear" w:color="auto" w:fill="auto"/>
            <w:hideMark/>
          </w:tcPr>
          <w:p w:rsidR="00E710A0" w:rsidRPr="008365F0" w:rsidRDefault="00E710A0" w:rsidP="00386A3C">
            <w:pPr>
              <w:ind w:left="-41" w:firstLine="0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090.01.01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090.01.02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090.01.03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090.01.04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090.01.05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090.01.06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090.01.07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090.01.08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090.01.09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090.01.10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090.01.11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090.01.12</w:t>
            </w:r>
          </w:p>
        </w:tc>
      </w:tr>
    </w:tbl>
    <w:p w:rsidR="00680928" w:rsidRPr="004D3F71" w:rsidRDefault="00680928" w:rsidP="00DF70AC">
      <w:pPr>
        <w:rPr>
          <w:sz w:val="2"/>
          <w:szCs w:val="2"/>
        </w:rPr>
      </w:pPr>
    </w:p>
    <w:tbl>
      <w:tblPr>
        <w:tblW w:w="498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4"/>
        <w:gridCol w:w="3829"/>
        <w:gridCol w:w="917"/>
        <w:gridCol w:w="917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04"/>
      </w:tblGrid>
      <w:tr w:rsidR="00680928" w:rsidRPr="004D3F71" w:rsidTr="00E83870">
        <w:trPr>
          <w:tblHeader/>
        </w:trPr>
        <w:tc>
          <w:tcPr>
            <w:tcW w:w="32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7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5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14</w:t>
            </w:r>
          </w:p>
        </w:tc>
      </w:tr>
      <w:tr w:rsidR="00680928" w:rsidRPr="004D3F71" w:rsidTr="00E83870">
        <w:tc>
          <w:tcPr>
            <w:tcW w:w="329" w:type="pct"/>
            <w:vMerge w:val="restart"/>
            <w:shd w:val="clear" w:color="auto" w:fill="auto"/>
            <w:hideMark/>
          </w:tcPr>
          <w:p w:rsidR="00680928" w:rsidRPr="004D3F71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Насел</w:t>
            </w:r>
            <w:r w:rsidRPr="004D3F71">
              <w:rPr>
                <w:color w:val="000000"/>
                <w:sz w:val="22"/>
                <w:szCs w:val="22"/>
              </w:rPr>
              <w:t>е</w:t>
            </w:r>
            <w:r w:rsidRPr="004D3F71">
              <w:rPr>
                <w:color w:val="000000"/>
                <w:sz w:val="22"/>
                <w:szCs w:val="22"/>
              </w:rPr>
              <w:t>ние, тыс.</w:t>
            </w:r>
          </w:p>
          <w:p w:rsidR="00680928" w:rsidRPr="004D3F71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чел</w:t>
            </w:r>
            <w:r w:rsidR="00386A3C">
              <w:rPr>
                <w:color w:val="000000"/>
                <w:sz w:val="22"/>
                <w:szCs w:val="22"/>
              </w:rPr>
              <w:t>овек</w:t>
            </w:r>
          </w:p>
        </w:tc>
        <w:tc>
          <w:tcPr>
            <w:tcW w:w="1207" w:type="pct"/>
            <w:shd w:val="clear" w:color="000000" w:fill="FFFFFF"/>
            <w:hideMark/>
          </w:tcPr>
          <w:p w:rsidR="00680928" w:rsidRPr="004D3F71" w:rsidRDefault="00680928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Застройка многоквартирными</w:t>
            </w:r>
            <w:r w:rsidR="006B4E41" w:rsidRPr="004D3F71">
              <w:rPr>
                <w:color w:val="000000"/>
                <w:sz w:val="22"/>
                <w:szCs w:val="22"/>
              </w:rPr>
              <w:t xml:space="preserve"> </w:t>
            </w:r>
            <w:r w:rsidRPr="004D3F71">
              <w:rPr>
                <w:color w:val="000000"/>
                <w:sz w:val="22"/>
                <w:szCs w:val="22"/>
              </w:rPr>
              <w:t>жил</w:t>
            </w:r>
            <w:r w:rsidRPr="004D3F71">
              <w:rPr>
                <w:color w:val="000000"/>
                <w:sz w:val="22"/>
                <w:szCs w:val="22"/>
              </w:rPr>
              <w:t>ы</w:t>
            </w:r>
            <w:r w:rsidRPr="004D3F71">
              <w:rPr>
                <w:color w:val="000000"/>
                <w:sz w:val="22"/>
                <w:szCs w:val="22"/>
              </w:rPr>
              <w:t>ми домами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17,1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680928" w:rsidRPr="004D3F71" w:rsidTr="00E83870">
        <w:tc>
          <w:tcPr>
            <w:tcW w:w="329" w:type="pct"/>
            <w:vMerge/>
            <w:hideMark/>
          </w:tcPr>
          <w:p w:rsidR="00680928" w:rsidRPr="004D3F71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680928" w:rsidRPr="004D3F71" w:rsidRDefault="00680928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Застройка индивидуальными</w:t>
            </w:r>
            <w:r w:rsidR="006B4E41" w:rsidRPr="004D3F71">
              <w:rPr>
                <w:color w:val="000000"/>
                <w:sz w:val="22"/>
                <w:szCs w:val="22"/>
              </w:rPr>
              <w:t xml:space="preserve"> </w:t>
            </w:r>
            <w:r w:rsidRPr="004D3F71">
              <w:rPr>
                <w:color w:val="000000"/>
                <w:sz w:val="22"/>
                <w:szCs w:val="22"/>
              </w:rPr>
              <w:t>жилыми домами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3,3</w:t>
            </w:r>
          </w:p>
        </w:tc>
      </w:tr>
      <w:tr w:rsidR="00E83870" w:rsidRPr="004D3F71" w:rsidTr="00E83870">
        <w:tc>
          <w:tcPr>
            <w:tcW w:w="329" w:type="pct"/>
            <w:tcBorders>
              <w:right w:val="nil"/>
            </w:tcBorders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</w:tcBorders>
            <w:shd w:val="clear" w:color="000000" w:fill="FFFFFF"/>
          </w:tcPr>
          <w:p w:rsidR="00E83870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</w:t>
            </w:r>
            <w:r w:rsidRPr="004D3F71">
              <w:rPr>
                <w:color w:val="000000"/>
                <w:sz w:val="22"/>
                <w:szCs w:val="22"/>
              </w:rPr>
              <w:t>го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289" w:type="pct"/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289" w:type="pct"/>
            <w:shd w:val="clear" w:color="000000" w:fill="FFFFFF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28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3,3</w:t>
            </w:r>
          </w:p>
        </w:tc>
      </w:tr>
      <w:tr w:rsidR="00E83870" w:rsidRPr="004D3F71" w:rsidTr="00E83870">
        <w:tc>
          <w:tcPr>
            <w:tcW w:w="329" w:type="pct"/>
            <w:vMerge w:val="restart"/>
            <w:shd w:val="clear" w:color="auto" w:fill="auto"/>
          </w:tcPr>
          <w:p w:rsidR="00E83870" w:rsidRDefault="00E83870" w:rsidP="0032578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ща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мость </w:t>
            </w:r>
          </w:p>
        </w:tc>
        <w:tc>
          <w:tcPr>
            <w:tcW w:w="1207" w:type="pct"/>
            <w:shd w:val="clear" w:color="auto" w:fill="auto"/>
          </w:tcPr>
          <w:p w:rsidR="00E83870" w:rsidRPr="004D3F71" w:rsidRDefault="00E83870" w:rsidP="0032578F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Организации </w:t>
            </w:r>
            <w:r w:rsidRPr="004D3F71">
              <w:rPr>
                <w:color w:val="000000"/>
                <w:sz w:val="22"/>
                <w:szCs w:val="22"/>
              </w:rPr>
              <w:t>социального обслуж</w:t>
            </w:r>
            <w:r w:rsidRPr="004D3F71">
              <w:rPr>
                <w:color w:val="000000"/>
                <w:sz w:val="22"/>
                <w:szCs w:val="22"/>
              </w:rPr>
              <w:t>и</w:t>
            </w:r>
            <w:r w:rsidRPr="004D3F71">
              <w:rPr>
                <w:color w:val="000000"/>
                <w:sz w:val="22"/>
                <w:szCs w:val="22"/>
              </w:rPr>
              <w:t>вания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83870" w:rsidRPr="004D3F71" w:rsidTr="00E83870">
        <w:tc>
          <w:tcPr>
            <w:tcW w:w="329" w:type="pct"/>
            <w:vMerge/>
            <w:shd w:val="clear" w:color="auto" w:fill="auto"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32578F">
              <w:rPr>
                <w:color w:val="000000"/>
                <w:sz w:val="22"/>
                <w:szCs w:val="22"/>
              </w:rPr>
              <w:t>детские сады,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515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32578F">
              <w:rPr>
                <w:color w:val="000000"/>
                <w:sz w:val="22"/>
                <w:szCs w:val="22"/>
              </w:rPr>
              <w:t>общеобразовательные школы,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1000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32578F">
              <w:rPr>
                <w:color w:val="000000"/>
                <w:sz w:val="22"/>
                <w:szCs w:val="22"/>
              </w:rPr>
              <w:t>детские школы искусств, дома тво</w:t>
            </w:r>
            <w:r w:rsidRPr="0032578F">
              <w:rPr>
                <w:color w:val="000000"/>
                <w:sz w:val="22"/>
                <w:szCs w:val="22"/>
              </w:rPr>
              <w:t>р</w:t>
            </w:r>
            <w:r w:rsidRPr="0032578F">
              <w:rPr>
                <w:color w:val="000000"/>
                <w:sz w:val="22"/>
                <w:szCs w:val="22"/>
              </w:rPr>
              <w:t>чества,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proofErr w:type="spellStart"/>
            <w:r w:rsidRPr="0032578F">
              <w:rPr>
                <w:color w:val="000000"/>
                <w:sz w:val="22"/>
                <w:szCs w:val="22"/>
              </w:rPr>
              <w:t>культурно-досуговые</w:t>
            </w:r>
            <w:proofErr w:type="spellEnd"/>
            <w:r w:rsidRPr="0032578F">
              <w:rPr>
                <w:color w:val="000000"/>
                <w:sz w:val="22"/>
                <w:szCs w:val="22"/>
              </w:rPr>
              <w:t xml:space="preserve"> центры,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2400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proofErr w:type="gramStart"/>
            <w:r w:rsidRPr="0032578F">
              <w:rPr>
                <w:color w:val="000000"/>
                <w:sz w:val="22"/>
                <w:szCs w:val="22"/>
              </w:rPr>
              <w:t>спортивно-оздоровительные</w:t>
            </w:r>
            <w:proofErr w:type="gramEnd"/>
            <w:r w:rsidRPr="0032578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2578F">
              <w:rPr>
                <w:color w:val="000000"/>
                <w:sz w:val="22"/>
                <w:szCs w:val="22"/>
              </w:rPr>
              <w:t>комле</w:t>
            </w:r>
            <w:r w:rsidRPr="0032578F">
              <w:rPr>
                <w:color w:val="000000"/>
                <w:sz w:val="22"/>
                <w:szCs w:val="22"/>
              </w:rPr>
              <w:t>к</w:t>
            </w:r>
            <w:r w:rsidRPr="0032578F">
              <w:rPr>
                <w:color w:val="000000"/>
                <w:sz w:val="22"/>
                <w:szCs w:val="22"/>
              </w:rPr>
              <w:t>сы</w:t>
            </w:r>
            <w:proofErr w:type="spellEnd"/>
            <w:r w:rsidRPr="0032578F">
              <w:rPr>
                <w:color w:val="000000"/>
                <w:sz w:val="22"/>
                <w:szCs w:val="22"/>
              </w:rPr>
              <w:t>, человек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32578F">
            <w:pPr>
              <w:ind w:firstLine="0"/>
              <w:rPr>
                <w:color w:val="000000"/>
                <w:sz w:val="22"/>
                <w:szCs w:val="22"/>
              </w:rPr>
            </w:pPr>
            <w:r w:rsidRPr="0032578F">
              <w:rPr>
                <w:color w:val="000000"/>
                <w:sz w:val="22"/>
                <w:szCs w:val="22"/>
              </w:rPr>
              <w:t>поликлиники, посещений/смену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32578F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32578F">
              <w:rPr>
                <w:color w:val="000000"/>
                <w:sz w:val="22"/>
                <w:szCs w:val="22"/>
              </w:rPr>
              <w:t>больницы, коек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612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 w:val="restart"/>
            <w:shd w:val="clear" w:color="auto" w:fill="auto"/>
            <w:hideMark/>
          </w:tcPr>
          <w:p w:rsidR="00E83870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4D3F71">
              <w:rPr>
                <w:color w:val="000000"/>
                <w:sz w:val="22"/>
                <w:szCs w:val="22"/>
              </w:rPr>
              <w:t>Эле</w:t>
            </w:r>
            <w:r w:rsidRPr="004D3F71">
              <w:rPr>
                <w:color w:val="000000"/>
                <w:sz w:val="22"/>
                <w:szCs w:val="22"/>
              </w:rPr>
              <w:t>к</w:t>
            </w:r>
            <w:r w:rsidRPr="004D3F71">
              <w:rPr>
                <w:color w:val="000000"/>
                <w:sz w:val="22"/>
                <w:szCs w:val="22"/>
              </w:rPr>
              <w:t>тропо</w:t>
            </w:r>
            <w:r w:rsidRPr="004D3F71">
              <w:rPr>
                <w:color w:val="000000"/>
                <w:sz w:val="22"/>
                <w:szCs w:val="22"/>
              </w:rPr>
              <w:t>т</w:t>
            </w:r>
            <w:r w:rsidRPr="004D3F71">
              <w:rPr>
                <w:color w:val="000000"/>
                <w:sz w:val="22"/>
                <w:szCs w:val="22"/>
              </w:rPr>
              <w:t>ре</w:t>
            </w:r>
            <w:r>
              <w:rPr>
                <w:color w:val="000000"/>
                <w:sz w:val="22"/>
                <w:szCs w:val="22"/>
              </w:rPr>
              <w:t>-</w:t>
            </w:r>
            <w:r w:rsidRPr="004D3F71">
              <w:rPr>
                <w:color w:val="000000"/>
                <w:sz w:val="22"/>
                <w:szCs w:val="22"/>
              </w:rPr>
              <w:t>бление</w:t>
            </w:r>
            <w:proofErr w:type="spellEnd"/>
            <w:proofErr w:type="gramEnd"/>
            <w:r w:rsidRPr="004D3F71">
              <w:rPr>
                <w:color w:val="000000"/>
                <w:sz w:val="22"/>
                <w:szCs w:val="22"/>
              </w:rPr>
              <w:t xml:space="preserve">, </w:t>
            </w:r>
          </w:p>
          <w:p w:rsidR="00E83870" w:rsidRPr="004D3F71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кВт</w:t>
            </w:r>
            <w:r>
              <w:rPr>
                <w:color w:val="000000"/>
                <w:sz w:val="22"/>
                <w:szCs w:val="22"/>
              </w:rPr>
              <w:t>/</w:t>
            </w:r>
            <w:r w:rsidRPr="004D3F71"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ас</w:t>
            </w:r>
          </w:p>
          <w:p w:rsidR="00E83870" w:rsidRPr="004D3F71" w:rsidRDefault="00E83870" w:rsidP="00E710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Организации социального обслуж</w:t>
            </w:r>
            <w:r w:rsidRPr="004D3F71">
              <w:rPr>
                <w:color w:val="000000"/>
                <w:sz w:val="22"/>
                <w:szCs w:val="22"/>
              </w:rPr>
              <w:t>и</w:t>
            </w:r>
            <w:r w:rsidRPr="004D3F71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832,4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348,0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532,6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317,6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587,7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334,7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1275,0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342,0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DF70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Застройка многоквартирными жил</w:t>
            </w:r>
            <w:r w:rsidRPr="004D3F71">
              <w:rPr>
                <w:color w:val="000000"/>
                <w:sz w:val="22"/>
                <w:szCs w:val="22"/>
              </w:rPr>
              <w:t>ы</w:t>
            </w:r>
            <w:r w:rsidRPr="004D3F71">
              <w:rPr>
                <w:color w:val="000000"/>
                <w:sz w:val="22"/>
                <w:szCs w:val="22"/>
              </w:rPr>
              <w:t>ми домами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6775,5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2417,0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3645,3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2179,2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5230,2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2456,6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1228,3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1267,9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594,3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</w:tr>
      <w:tr w:rsidR="00E83870" w:rsidRPr="004D3F71" w:rsidTr="00E83870">
        <w:tc>
          <w:tcPr>
            <w:tcW w:w="329" w:type="pct"/>
            <w:vMerge/>
            <w:hideMark/>
          </w:tcPr>
          <w:p w:rsidR="00E83870" w:rsidRPr="004D3F71" w:rsidRDefault="00E83870" w:rsidP="00DF70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E83870" w:rsidRPr="004D3F71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Застройка индивидуальными жилыми домами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198,1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237,7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1188,7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1307,5</w:t>
            </w:r>
          </w:p>
        </w:tc>
      </w:tr>
      <w:tr w:rsidR="00E83870" w:rsidRPr="004D3F71" w:rsidTr="00E83870">
        <w:tc>
          <w:tcPr>
            <w:tcW w:w="329" w:type="pct"/>
            <w:tcBorders>
              <w:right w:val="nil"/>
            </w:tcBorders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83870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1049,3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7806,0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2765,0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4177,9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2496,8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5817,9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3474,3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277,4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2503,3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2456,6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594,3</w:t>
            </w:r>
          </w:p>
        </w:tc>
        <w:tc>
          <w:tcPr>
            <w:tcW w:w="285" w:type="pct"/>
            <w:shd w:val="clear" w:color="auto" w:fill="auto"/>
            <w:noWrap/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1649,5</w:t>
            </w:r>
          </w:p>
        </w:tc>
      </w:tr>
      <w:tr w:rsidR="00E83870" w:rsidRPr="004D3F71" w:rsidTr="00E83870">
        <w:tc>
          <w:tcPr>
            <w:tcW w:w="329" w:type="pct"/>
            <w:tcBorders>
              <w:right w:val="nil"/>
            </w:tcBorders>
          </w:tcPr>
          <w:p w:rsidR="00E83870" w:rsidRPr="004D3F71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</w:tcBorders>
            <w:shd w:val="clear" w:color="auto" w:fill="auto"/>
          </w:tcPr>
          <w:p w:rsidR="00E83870" w:rsidRDefault="00E83870" w:rsidP="001254BB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Всего </w:t>
            </w:r>
            <w:r w:rsidRPr="001254BB">
              <w:rPr>
                <w:sz w:val="22"/>
              </w:rPr>
              <w:t>электропотреблени</w:t>
            </w:r>
            <w:r>
              <w:rPr>
                <w:sz w:val="22"/>
              </w:rPr>
              <w:t>я, МВт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463" w:type="pct"/>
            <w:gridSpan w:val="12"/>
            <w:shd w:val="clear" w:color="auto" w:fill="auto"/>
            <w:noWrap/>
          </w:tcPr>
          <w:p w:rsidR="00E83870" w:rsidRPr="004D3F71" w:rsidRDefault="00E83870" w:rsidP="001254B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</w:tbl>
    <w:p w:rsidR="00F64585" w:rsidRPr="004D3F71" w:rsidRDefault="00F64585" w:rsidP="00DF70AC">
      <w:pPr>
        <w:ind w:firstLine="0"/>
        <w:sectPr w:rsidR="00F64585" w:rsidRPr="004D3F71" w:rsidSect="00386A3C"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2.4.6.</w:t>
      </w:r>
      <w:r w:rsidRPr="004D3F71">
        <w:rPr>
          <w:b/>
          <w:lang w:val="en-US"/>
        </w:rPr>
        <w:t> </w:t>
      </w:r>
      <w:r w:rsidRPr="004D3F71">
        <w:rPr>
          <w:b/>
        </w:rPr>
        <w:t>Связь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 xml:space="preserve">Телефонизацию </w:t>
      </w:r>
      <w:r w:rsidR="002F7699" w:rsidRPr="004D3F71">
        <w:rPr>
          <w:b w:val="0"/>
          <w:bCs/>
          <w:sz w:val="28"/>
          <w:szCs w:val="28"/>
        </w:rPr>
        <w:t>планируемой территории</w:t>
      </w:r>
      <w:r w:rsidRPr="004D3F71">
        <w:rPr>
          <w:b w:val="0"/>
          <w:bCs/>
          <w:sz w:val="28"/>
          <w:szCs w:val="28"/>
        </w:rPr>
        <w:t xml:space="preserve"> предусмотрено выполнить от проектируемой автоматической телефонной станции (далее – АТС) емкостью на 21400 номеров. 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Строительство магистральной и распределительной сети предусмотрено выполнить по шкафной системе в кабельной канализации, в радиусе 500 м от АТС – прямое питание.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Проектом планировки предусмотрен выход проектируемых сетей на сущ</w:t>
      </w:r>
      <w:r w:rsidRPr="004D3F71">
        <w:rPr>
          <w:b w:val="0"/>
          <w:bCs/>
          <w:sz w:val="28"/>
          <w:szCs w:val="28"/>
        </w:rPr>
        <w:t>е</w:t>
      </w:r>
      <w:r w:rsidRPr="004D3F71">
        <w:rPr>
          <w:b w:val="0"/>
          <w:bCs/>
          <w:sz w:val="28"/>
          <w:szCs w:val="28"/>
        </w:rPr>
        <w:t>ствующие, проходящие по Советскому шоссе – ул.</w:t>
      </w:r>
      <w:r w:rsidRPr="004D3F71">
        <w:t> </w:t>
      </w:r>
      <w:r w:rsidRPr="004D3F71">
        <w:rPr>
          <w:b w:val="0"/>
          <w:bCs/>
          <w:sz w:val="28"/>
          <w:szCs w:val="28"/>
        </w:rPr>
        <w:t>Петухова, и возможность п</w:t>
      </w:r>
      <w:r w:rsidRPr="004D3F71">
        <w:rPr>
          <w:b w:val="0"/>
          <w:bCs/>
          <w:sz w:val="28"/>
          <w:szCs w:val="28"/>
        </w:rPr>
        <w:t>е</w:t>
      </w:r>
      <w:r w:rsidRPr="004D3F71">
        <w:rPr>
          <w:b w:val="0"/>
          <w:bCs/>
          <w:sz w:val="28"/>
          <w:szCs w:val="28"/>
        </w:rPr>
        <w:t xml:space="preserve">реключения существующих сетей на проектируемую АТС. 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 xml:space="preserve">В </w:t>
      </w:r>
      <w:proofErr w:type="gramStart"/>
      <w:r w:rsidRPr="004D3F71">
        <w:rPr>
          <w:b w:val="0"/>
          <w:bCs/>
          <w:sz w:val="28"/>
          <w:szCs w:val="28"/>
        </w:rPr>
        <w:t>соответствии</w:t>
      </w:r>
      <w:proofErr w:type="gramEnd"/>
      <w:r w:rsidRPr="004D3F71">
        <w:rPr>
          <w:b w:val="0"/>
          <w:bCs/>
          <w:sz w:val="28"/>
          <w:szCs w:val="28"/>
        </w:rPr>
        <w:t xml:space="preserve"> с концепцией перехода на эфирное вещание планируется перевод на эфирное радиовещание и ликвидация проводного.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Проектом планировки рекомендуется дальнейшее расширение услуг выс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кокачественного ультракороткого волнового вещания.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Для приема телепередач предусматривается оснащение проектируемых д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мов телеантеннами.</w:t>
      </w:r>
    </w:p>
    <w:bookmarkEnd w:id="3"/>
    <w:p w:rsidR="00F64585" w:rsidRPr="004D3F71" w:rsidRDefault="00F64585" w:rsidP="00DF70AC">
      <w:pPr>
        <w:rPr>
          <w:szCs w:val="28"/>
        </w:rPr>
      </w:pPr>
    </w:p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2.5. Мероприятия по защите </w:t>
      </w:r>
      <w:r w:rsidR="002F7699" w:rsidRPr="004D3F71">
        <w:rPr>
          <w:b/>
        </w:rPr>
        <w:t>планируемой территории</w:t>
      </w:r>
      <w:r w:rsidRPr="004D3F71">
        <w:rPr>
          <w:b/>
        </w:rPr>
        <w:t xml:space="preserve"> от воздействия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опасных геологических процессов, чрезвычайных ситуаций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природного и техногенного характера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2F7699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Планируемая территория</w:t>
      </w:r>
      <w:r w:rsidR="00F64585" w:rsidRPr="004D3F71">
        <w:rPr>
          <w:b w:val="0"/>
          <w:bCs/>
          <w:sz w:val="28"/>
          <w:szCs w:val="28"/>
        </w:rPr>
        <w:t xml:space="preserve"> попадает в зону катастрофического затопления по отметке 106 м по Балтийской системе высот или по отметке 103,09 м правобере</w:t>
      </w:r>
      <w:r w:rsidR="00F64585" w:rsidRPr="004D3F71">
        <w:rPr>
          <w:b w:val="0"/>
          <w:bCs/>
          <w:sz w:val="28"/>
          <w:szCs w:val="28"/>
        </w:rPr>
        <w:t>ж</w:t>
      </w:r>
      <w:r w:rsidR="00F64585" w:rsidRPr="004D3F71">
        <w:rPr>
          <w:b w:val="0"/>
          <w:bCs/>
          <w:sz w:val="28"/>
          <w:szCs w:val="28"/>
        </w:rPr>
        <w:t>ной системы.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Потенциально опасные объекты: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общество с ограниченной ответственностью «</w:t>
      </w:r>
      <w:proofErr w:type="spellStart"/>
      <w:r w:rsidRPr="004D3F71">
        <w:rPr>
          <w:b w:val="0"/>
          <w:bCs/>
          <w:sz w:val="28"/>
          <w:szCs w:val="28"/>
        </w:rPr>
        <w:t>Новосибирскоблгаз</w:t>
      </w:r>
      <w:proofErr w:type="spellEnd"/>
      <w:r w:rsidRPr="004D3F71">
        <w:rPr>
          <w:b w:val="0"/>
          <w:bCs/>
          <w:sz w:val="28"/>
          <w:szCs w:val="28"/>
        </w:rPr>
        <w:t>»</w:t>
      </w:r>
      <w:r w:rsidR="00135A60" w:rsidRPr="004D3F71">
        <w:rPr>
          <w:b w:val="0"/>
          <w:bCs/>
          <w:sz w:val="28"/>
          <w:szCs w:val="28"/>
        </w:rPr>
        <w:t xml:space="preserve"> </w:t>
      </w:r>
      <w:r w:rsidR="00435649" w:rsidRPr="004D3F71">
        <w:rPr>
          <w:b w:val="0"/>
          <w:bCs/>
          <w:sz w:val="28"/>
          <w:szCs w:val="28"/>
        </w:rPr>
        <w:t>(да</w:t>
      </w:r>
      <w:r w:rsidR="00386A3C">
        <w:rPr>
          <w:b w:val="0"/>
          <w:bCs/>
          <w:sz w:val="28"/>
          <w:szCs w:val="28"/>
        </w:rPr>
        <w:t xml:space="preserve">лее – </w:t>
      </w:r>
      <w:r w:rsidR="009473C7" w:rsidRPr="004D3F71">
        <w:rPr>
          <w:b w:val="0"/>
          <w:bCs/>
          <w:sz w:val="28"/>
          <w:szCs w:val="28"/>
        </w:rPr>
        <w:t>ООО «</w:t>
      </w:r>
      <w:proofErr w:type="spellStart"/>
      <w:r w:rsidR="009473C7" w:rsidRPr="004D3F71">
        <w:rPr>
          <w:b w:val="0"/>
          <w:bCs/>
          <w:sz w:val="28"/>
          <w:szCs w:val="28"/>
        </w:rPr>
        <w:t>Новосибирскоблгаз</w:t>
      </w:r>
      <w:proofErr w:type="spellEnd"/>
      <w:r w:rsidR="009473C7" w:rsidRPr="004D3F71">
        <w:rPr>
          <w:b w:val="0"/>
          <w:bCs/>
          <w:sz w:val="28"/>
          <w:szCs w:val="28"/>
        </w:rPr>
        <w:t xml:space="preserve">») </w:t>
      </w:r>
      <w:r w:rsidRPr="004D3F71">
        <w:rPr>
          <w:b w:val="0"/>
          <w:bCs/>
          <w:sz w:val="28"/>
          <w:szCs w:val="28"/>
        </w:rPr>
        <w:t xml:space="preserve">по ул. Петухова, 114 – взрывоопасный объект, </w:t>
      </w:r>
      <w:proofErr w:type="spellStart"/>
      <w:r w:rsidRPr="004D3F71">
        <w:rPr>
          <w:b w:val="0"/>
          <w:bCs/>
          <w:sz w:val="28"/>
          <w:szCs w:val="28"/>
        </w:rPr>
        <w:t>га</w:t>
      </w:r>
      <w:r w:rsidRPr="004D3F71">
        <w:rPr>
          <w:b w:val="0"/>
          <w:bCs/>
          <w:sz w:val="28"/>
          <w:szCs w:val="28"/>
        </w:rPr>
        <w:t>з</w:t>
      </w:r>
      <w:r w:rsidRPr="004D3F71">
        <w:rPr>
          <w:b w:val="0"/>
          <w:bCs/>
          <w:sz w:val="28"/>
          <w:szCs w:val="28"/>
        </w:rPr>
        <w:t>гольдерная</w:t>
      </w:r>
      <w:proofErr w:type="spellEnd"/>
      <w:r w:rsidRPr="004D3F71">
        <w:rPr>
          <w:b w:val="0"/>
          <w:bCs/>
          <w:sz w:val="28"/>
          <w:szCs w:val="28"/>
        </w:rPr>
        <w:t>;</w:t>
      </w:r>
    </w:p>
    <w:p w:rsidR="00F64585" w:rsidRPr="004D3F71" w:rsidRDefault="009473C7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ООО</w:t>
      </w:r>
      <w:r w:rsidR="00F64585" w:rsidRPr="004D3F71">
        <w:rPr>
          <w:b w:val="0"/>
          <w:bCs/>
          <w:sz w:val="28"/>
          <w:szCs w:val="28"/>
        </w:rPr>
        <w:t xml:space="preserve"> «</w:t>
      </w:r>
      <w:proofErr w:type="spellStart"/>
      <w:r w:rsidR="00F64585" w:rsidRPr="004D3F71">
        <w:rPr>
          <w:b w:val="0"/>
          <w:bCs/>
          <w:sz w:val="28"/>
          <w:szCs w:val="28"/>
        </w:rPr>
        <w:t>Новосибирскоблгаз</w:t>
      </w:r>
      <w:proofErr w:type="spellEnd"/>
      <w:r w:rsidR="00F64585" w:rsidRPr="004D3F71">
        <w:rPr>
          <w:b w:val="0"/>
          <w:bCs/>
          <w:sz w:val="28"/>
          <w:szCs w:val="28"/>
        </w:rPr>
        <w:t>» по ул. Петухова, 116 – взрывоопасный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открытое акционерное общество </w:t>
      </w:r>
      <w:r w:rsidR="00647A3E" w:rsidRPr="004D3F71">
        <w:rPr>
          <w:b w:val="0"/>
          <w:bCs/>
          <w:sz w:val="28"/>
          <w:szCs w:val="28"/>
        </w:rPr>
        <w:t xml:space="preserve"> </w:t>
      </w:r>
      <w:r w:rsidRPr="004D3F71">
        <w:rPr>
          <w:b w:val="0"/>
          <w:bCs/>
          <w:sz w:val="28"/>
          <w:szCs w:val="28"/>
        </w:rPr>
        <w:t xml:space="preserve">«Новосибирский оловянный комбинат» </w:t>
      </w:r>
      <w:r w:rsidR="001A14E9" w:rsidRPr="004D3F71">
        <w:rPr>
          <w:b w:val="0"/>
          <w:bCs/>
          <w:sz w:val="28"/>
          <w:szCs w:val="28"/>
        </w:rPr>
        <w:t xml:space="preserve">(далее – ОАО «Новосибирский оловянный комбинат») </w:t>
      </w:r>
      <w:r w:rsidRPr="004D3F71">
        <w:rPr>
          <w:b w:val="0"/>
          <w:bCs/>
          <w:sz w:val="28"/>
          <w:szCs w:val="28"/>
        </w:rPr>
        <w:t>по ул. Мира, 62 – взрыв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пожароопасный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участок железной дороги – перевозка взрывоопасных грузов (ацетилен, пропан, бензин, дизтопливо и т. д.);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общество с ограниченной ответственностью «Гулливер»</w:t>
      </w:r>
      <w:r w:rsidR="000E4284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 xml:space="preserve">(далее </w:t>
      </w:r>
      <w:r w:rsidR="000E4284" w:rsidRPr="004D3F71">
        <w:rPr>
          <w:b w:val="0"/>
          <w:bCs/>
          <w:sz w:val="28"/>
          <w:szCs w:val="28"/>
        </w:rPr>
        <w:t>–</w:t>
      </w:r>
      <w:r w:rsidR="000E4284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>ООО</w:t>
      </w:r>
      <w:r w:rsidR="00386A3C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 xml:space="preserve">«Гулливер») </w:t>
      </w:r>
      <w:r w:rsidRPr="004D3F71">
        <w:rPr>
          <w:b w:val="0"/>
          <w:bCs/>
          <w:sz w:val="28"/>
          <w:szCs w:val="28"/>
        </w:rPr>
        <w:t>по ул. Сибиряков-Гвардейцев, 49/5 – химически опасный и взрыв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НФС-1 – химически опасный объект (хлор).</w:t>
      </w:r>
    </w:p>
    <w:p w:rsidR="00F64585" w:rsidRPr="004D3F71" w:rsidRDefault="00F64585" w:rsidP="00DF70AC">
      <w:r w:rsidRPr="004D3F71">
        <w:t xml:space="preserve">Территории </w:t>
      </w:r>
      <w:r w:rsidR="000144D8" w:rsidRPr="004D3F71">
        <w:t>ООО</w:t>
      </w:r>
      <w:r w:rsidRPr="004D3F71">
        <w:t xml:space="preserve"> «</w:t>
      </w:r>
      <w:proofErr w:type="spellStart"/>
      <w:r w:rsidRPr="004D3F71">
        <w:t>Новосибирскоблгаз</w:t>
      </w:r>
      <w:proofErr w:type="spellEnd"/>
      <w:r w:rsidRPr="004D3F71">
        <w:t xml:space="preserve">» находятся вне пределов </w:t>
      </w:r>
      <w:r w:rsidR="002F7699" w:rsidRPr="004D3F71">
        <w:t>планиру</w:t>
      </w:r>
      <w:r w:rsidR="002F7699" w:rsidRPr="004D3F71">
        <w:t>е</w:t>
      </w:r>
      <w:r w:rsidR="002F7699" w:rsidRPr="004D3F71">
        <w:t>мой территории</w:t>
      </w:r>
      <w:r w:rsidRPr="004D3F71">
        <w:t xml:space="preserve">, санитарно-защитная зона предприятия не </w:t>
      </w:r>
      <w:r w:rsidR="00104A67" w:rsidRPr="004D3F71">
        <w:t>захватывает</w:t>
      </w:r>
      <w:r w:rsidRPr="004D3F71">
        <w:t xml:space="preserve"> </w:t>
      </w:r>
      <w:r w:rsidR="002F7699" w:rsidRPr="004D3F71">
        <w:t>планиру</w:t>
      </w:r>
      <w:r w:rsidR="002F7699" w:rsidRPr="004D3F71">
        <w:t>е</w:t>
      </w:r>
      <w:r w:rsidR="002F7699" w:rsidRPr="004D3F71">
        <w:t>мую территорию</w:t>
      </w:r>
      <w:r w:rsidRPr="004D3F71">
        <w:t>.</w:t>
      </w:r>
    </w:p>
    <w:p w:rsidR="00F64585" w:rsidRPr="004D3F71" w:rsidRDefault="00F64585" w:rsidP="00DF70AC">
      <w:r w:rsidRPr="004D3F71">
        <w:t xml:space="preserve">Санитарно-защитная зона </w:t>
      </w:r>
      <w:r w:rsidR="009A1657" w:rsidRPr="004D3F71">
        <w:t>ОАО</w:t>
      </w:r>
      <w:r w:rsidRPr="004D3F71">
        <w:t xml:space="preserve"> «Новосибирский оловянный комбинат» не </w:t>
      </w:r>
      <w:r w:rsidR="00104A67" w:rsidRPr="004D3F71">
        <w:t>захватывает</w:t>
      </w:r>
      <w:r w:rsidRPr="004D3F71">
        <w:t xml:space="preserve"> </w:t>
      </w:r>
      <w:r w:rsidR="002F7699" w:rsidRPr="004D3F71">
        <w:t>планируемую территорию</w:t>
      </w:r>
      <w:r w:rsidRPr="004D3F71">
        <w:t xml:space="preserve">, в санитарно-защитную зону попадает только западная часть </w:t>
      </w:r>
      <w:r w:rsidR="002F7699" w:rsidRPr="004D3F71">
        <w:t>планируемой территории</w:t>
      </w:r>
      <w:r w:rsidRPr="004D3F71">
        <w:t>, где размещены объекты прои</w:t>
      </w:r>
      <w:r w:rsidRPr="004D3F71">
        <w:t>з</w:t>
      </w:r>
      <w:r w:rsidRPr="004D3F71">
        <w:t>водственного характера.</w:t>
      </w:r>
    </w:p>
    <w:p w:rsidR="00F64585" w:rsidRPr="004D3F71" w:rsidRDefault="00F64585" w:rsidP="00DF70AC">
      <w:r w:rsidRPr="004D3F71">
        <w:lastRenderedPageBreak/>
        <w:t xml:space="preserve">От участка железной дороги Кузбасского направления в пределах </w:t>
      </w:r>
      <w:r w:rsidR="002F7699" w:rsidRPr="004D3F71">
        <w:t>план</w:t>
      </w:r>
      <w:r w:rsidR="002F7699" w:rsidRPr="004D3F71">
        <w:t>и</w:t>
      </w:r>
      <w:r w:rsidR="002F7699" w:rsidRPr="004D3F71">
        <w:t>руемой территории</w:t>
      </w:r>
      <w:r w:rsidRPr="004D3F71">
        <w:t xml:space="preserve"> выделена санитарно-защитная зона шириной 100 м.</w:t>
      </w:r>
    </w:p>
    <w:p w:rsidR="00F64585" w:rsidRPr="004D3F71" w:rsidRDefault="00F64585" w:rsidP="00DF70AC">
      <w:r w:rsidRPr="004D3F71">
        <w:t xml:space="preserve">Территории </w:t>
      </w:r>
      <w:r w:rsidR="008872A2" w:rsidRPr="004D3F71">
        <w:t>ООО</w:t>
      </w:r>
      <w:r w:rsidRPr="004D3F71">
        <w:t xml:space="preserve"> «Гулливер» не попадают в границы </w:t>
      </w:r>
      <w:r w:rsidR="002F7699" w:rsidRPr="004D3F71">
        <w:t>планируемой терр</w:t>
      </w:r>
      <w:r w:rsidR="002F7699" w:rsidRPr="004D3F71">
        <w:t>и</w:t>
      </w:r>
      <w:r w:rsidR="002F7699" w:rsidRPr="004D3F71">
        <w:t>тории</w:t>
      </w:r>
      <w:r w:rsidRPr="004D3F71">
        <w:t>.</w:t>
      </w:r>
    </w:p>
    <w:p w:rsidR="00F64585" w:rsidRPr="004D3F71" w:rsidRDefault="00F64585" w:rsidP="00DF70AC">
      <w:r w:rsidRPr="004D3F71">
        <w:t>Территория НФС-1 имеет три пояса защитных зон. Скорректированная гр</w:t>
      </w:r>
      <w:r w:rsidRPr="004D3F71">
        <w:t>а</w:t>
      </w:r>
      <w:r w:rsidRPr="004D3F71">
        <w:t>ница зоны I пояса отстоит от линии существующей застройки на 70 м, от про</w:t>
      </w:r>
      <w:r w:rsidR="00700ABA" w:rsidRPr="004D3F71">
        <w:t>е</w:t>
      </w:r>
      <w:r w:rsidR="00700ABA" w:rsidRPr="004D3F71">
        <w:t>к</w:t>
      </w:r>
      <w:r w:rsidR="00700ABA" w:rsidRPr="004D3F71">
        <w:t xml:space="preserve">тируемой линии застройки – </w:t>
      </w:r>
      <w:r w:rsidRPr="004D3F71">
        <w:t>на 100 м. К I поясу приближены парковые зоны и з</w:t>
      </w:r>
      <w:r w:rsidRPr="004D3F71">
        <w:t>о</w:t>
      </w:r>
      <w:r w:rsidRPr="004D3F71">
        <w:t>ны спортивных территорий.</w:t>
      </w:r>
    </w:p>
    <w:p w:rsidR="00F64585" w:rsidRPr="004D3F71" w:rsidRDefault="00F64585" w:rsidP="00DF70AC">
      <w:r w:rsidRPr="004D3F71">
        <w:t xml:space="preserve">В </w:t>
      </w:r>
      <w:proofErr w:type="gramStart"/>
      <w:r w:rsidRPr="004D3F71">
        <w:t>соответствии</w:t>
      </w:r>
      <w:proofErr w:type="gramEnd"/>
      <w:r w:rsidRPr="004D3F71">
        <w:t xml:space="preserve"> </w:t>
      </w:r>
      <w:r w:rsidR="00104A67" w:rsidRPr="004D3F71">
        <w:t xml:space="preserve">с </w:t>
      </w:r>
      <w:r w:rsidRPr="004D3F71">
        <w:t>Генеральн</w:t>
      </w:r>
      <w:r w:rsidR="00104A67" w:rsidRPr="004D3F71">
        <w:t xml:space="preserve">ым </w:t>
      </w:r>
      <w:r w:rsidRPr="004D3F71">
        <w:t>план</w:t>
      </w:r>
      <w:r w:rsidR="00104A67" w:rsidRPr="004D3F71">
        <w:t>ом</w:t>
      </w:r>
      <w:r w:rsidRPr="004D3F71">
        <w:t xml:space="preserve"> города Новосибирска зона террит</w:t>
      </w:r>
      <w:r w:rsidRPr="004D3F71">
        <w:t>о</w:t>
      </w:r>
      <w:r w:rsidRPr="004D3F71">
        <w:t xml:space="preserve">рии НФС-1 и прилегающая малоэтажная застройка до ул. 2-й </w:t>
      </w:r>
      <w:proofErr w:type="spellStart"/>
      <w:r w:rsidRPr="004D3F71">
        <w:t>Прокопьевской</w:t>
      </w:r>
      <w:proofErr w:type="spellEnd"/>
      <w:r w:rsidRPr="004D3F71">
        <w:t xml:space="preserve"> н</w:t>
      </w:r>
      <w:r w:rsidRPr="004D3F71">
        <w:t>а</w:t>
      </w:r>
      <w:r w:rsidRPr="004D3F71">
        <w:t>ход</w:t>
      </w:r>
      <w:r w:rsidR="00567059">
        <w:t>я</w:t>
      </w:r>
      <w:r w:rsidRPr="004D3F71">
        <w:t xml:space="preserve">тся в зоне умеренно загрязненной территории </w:t>
      </w:r>
      <w:r w:rsidR="00C03C3E" w:rsidRPr="004D3F71">
        <w:t>и</w:t>
      </w:r>
      <w:r w:rsidRPr="004D3F71">
        <w:t xml:space="preserve"> также </w:t>
      </w:r>
      <w:r w:rsidR="00104A67" w:rsidRPr="004D3F71">
        <w:t>захватыва</w:t>
      </w:r>
      <w:r w:rsidR="00567059">
        <w:t>ю</w:t>
      </w:r>
      <w:r w:rsidR="00104A67" w:rsidRPr="004D3F71">
        <w:t>тся</w:t>
      </w:r>
      <w:r w:rsidRPr="004D3F71">
        <w:t xml:space="preserve"> терр</w:t>
      </w:r>
      <w:r w:rsidRPr="004D3F71">
        <w:t>и</w:t>
      </w:r>
      <w:r w:rsidRPr="004D3F71">
        <w:t>торией, подверженной риску катастрофического затопления. Проблема решается устройством дамбы под трассу проектируемой прибрежной городской магистрали по ул. </w:t>
      </w:r>
      <w:proofErr w:type="spellStart"/>
      <w:r w:rsidRPr="004D3F71">
        <w:t>Прокопьевской</w:t>
      </w:r>
      <w:proofErr w:type="spellEnd"/>
      <w:r w:rsidRPr="004D3F71">
        <w:t xml:space="preserve"> с отметками 113,6</w:t>
      </w:r>
      <w:r w:rsidR="00700ABA" w:rsidRPr="004D3F71">
        <w:t xml:space="preserve"> – </w:t>
      </w:r>
      <w:r w:rsidRPr="004D3F71">
        <w:t>114,6 м по Балтийской системе коо</w:t>
      </w:r>
      <w:r w:rsidRPr="004D3F71">
        <w:t>р</w:t>
      </w:r>
      <w:r w:rsidRPr="004D3F71">
        <w:t>динат. В этой зоне рекомендована поэтапная реконструкция существующей з</w:t>
      </w:r>
      <w:r w:rsidRPr="004D3F71">
        <w:t>а</w:t>
      </w:r>
      <w:r w:rsidRPr="004D3F71">
        <w:t>стройки.</w:t>
      </w:r>
    </w:p>
    <w:p w:rsidR="00F64585" w:rsidRPr="004D3F71" w:rsidRDefault="00F64585" w:rsidP="00DF70AC">
      <w:r w:rsidRPr="004D3F71">
        <w:t xml:space="preserve">Нормативные параметры </w:t>
      </w:r>
      <w:proofErr w:type="spellStart"/>
      <w:r w:rsidRPr="004D3F71">
        <w:t>водоохранной</w:t>
      </w:r>
      <w:proofErr w:type="spellEnd"/>
      <w:r w:rsidRPr="004D3F71">
        <w:t xml:space="preserve"> зоны реки Оби на </w:t>
      </w:r>
      <w:r w:rsidR="002F7699" w:rsidRPr="004D3F71">
        <w:t>планируемой те</w:t>
      </w:r>
      <w:r w:rsidR="002F7699" w:rsidRPr="004D3F71">
        <w:t>р</w:t>
      </w:r>
      <w:r w:rsidR="002F7699" w:rsidRPr="004D3F71">
        <w:t>ритории</w:t>
      </w:r>
      <w:r w:rsidRPr="004D3F71">
        <w:t xml:space="preserve"> </w:t>
      </w:r>
      <w:r w:rsidR="000F534B" w:rsidRPr="004D3F71">
        <w:t>составляют</w:t>
      </w:r>
      <w:r w:rsidRPr="004D3F71">
        <w:t xml:space="preserve"> 200 метров.</w:t>
      </w:r>
    </w:p>
    <w:p w:rsidR="009B0C6E" w:rsidRPr="004D3F71" w:rsidRDefault="009B0C6E" w:rsidP="00DF70AC">
      <w:proofErr w:type="gramStart"/>
      <w:r w:rsidRPr="004D3F71">
        <w:t>Проектом планировки предусмотрено сохранение насыпи резервного ж</w:t>
      </w:r>
      <w:r w:rsidRPr="004D3F71">
        <w:t>е</w:t>
      </w:r>
      <w:r w:rsidRPr="004D3F71">
        <w:t>лезнодорожного пути к реке Оби с сохранением насыпи по створу проектируемой районной магистрали по пер.</w:t>
      </w:r>
      <w:r w:rsidR="00567059">
        <w:t xml:space="preserve"> </w:t>
      </w:r>
      <w:r w:rsidRPr="004D3F71">
        <w:t>1-</w:t>
      </w:r>
      <w:r w:rsidR="00567059">
        <w:t>му</w:t>
      </w:r>
      <w:r w:rsidRPr="004D3F71">
        <w:t> Гранатов</w:t>
      </w:r>
      <w:r w:rsidR="00567059">
        <w:t xml:space="preserve">ому </w:t>
      </w:r>
      <w:r w:rsidRPr="004D3F71">
        <w:t>и далее через садовое некомме</w:t>
      </w:r>
      <w:r w:rsidRPr="004D3F71">
        <w:t>р</w:t>
      </w:r>
      <w:r w:rsidRPr="004D3F71">
        <w:t>ческое товарищество «Зеленый мыс» для использования в случае возникновения чрезвычайных ситуаций природного и техногенного характера.</w:t>
      </w:r>
      <w:proofErr w:type="gramEnd"/>
    </w:p>
    <w:p w:rsidR="00F64585" w:rsidRPr="004D3F71" w:rsidRDefault="00F64585" w:rsidP="00DF70AC">
      <w:r w:rsidRPr="004D3F71">
        <w:t xml:space="preserve">В </w:t>
      </w:r>
      <w:proofErr w:type="gramStart"/>
      <w:r w:rsidRPr="004D3F71">
        <w:t>решении</w:t>
      </w:r>
      <w:proofErr w:type="gramEnd"/>
      <w:r w:rsidRPr="004D3F71">
        <w:t xml:space="preserve"> проекта планировки территория пожарного депо расположена в проектируемой коммунальной зоне в квартале </w:t>
      </w:r>
      <w:r w:rsidR="004A7BA6" w:rsidRPr="004D3F71">
        <w:t>090.</w:t>
      </w:r>
      <w:r w:rsidRPr="004D3F71">
        <w:t>01.09.01.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3. Положения о размещении объектов капитального строительства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 федерального, регионального и местного значения 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3.1. Размещение объектов капитального строительства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федерального значения 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 xml:space="preserve">Размещение объектов федерального значения на </w:t>
      </w:r>
      <w:r w:rsidR="002F7699" w:rsidRPr="004D3F71">
        <w:rPr>
          <w:b w:val="0"/>
          <w:bCs/>
        </w:rPr>
        <w:t>планируемой территории</w:t>
      </w:r>
      <w:r w:rsidRPr="004D3F71">
        <w:rPr>
          <w:b w:val="0"/>
          <w:bCs/>
        </w:rPr>
        <w:t xml:space="preserve"> не предусмотрено.</w:t>
      </w:r>
    </w:p>
    <w:p w:rsidR="00F64585" w:rsidRPr="004D3F71" w:rsidRDefault="00F64585" w:rsidP="00DF70AC"/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3.2. Размещение объектов капитального строительства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регионального значения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 xml:space="preserve">Существующие на </w:t>
      </w:r>
      <w:r w:rsidR="002F7699" w:rsidRPr="004D3F71">
        <w:rPr>
          <w:b w:val="0"/>
          <w:bCs/>
        </w:rPr>
        <w:t>планируемой территории</w:t>
      </w:r>
      <w:r w:rsidRPr="004D3F71">
        <w:rPr>
          <w:b w:val="0"/>
          <w:bCs/>
        </w:rPr>
        <w:t xml:space="preserve"> объекты регионального знач</w:t>
      </w:r>
      <w:r w:rsidRPr="004D3F71">
        <w:rPr>
          <w:b w:val="0"/>
          <w:bCs/>
        </w:rPr>
        <w:t>е</w:t>
      </w:r>
      <w:r w:rsidRPr="004D3F71">
        <w:rPr>
          <w:b w:val="0"/>
          <w:bCs/>
        </w:rPr>
        <w:t>ния на расчетный срок сохраняются</w:t>
      </w:r>
      <w:r w:rsidR="0042734B" w:rsidRPr="004D3F71">
        <w:rPr>
          <w:b w:val="0"/>
          <w:bCs/>
        </w:rPr>
        <w:t>.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На расчетный срок предусматривается строительство объектов здравоохр</w:t>
      </w:r>
      <w:r w:rsidRPr="004D3F71">
        <w:rPr>
          <w:b w:val="0"/>
          <w:bCs/>
        </w:rPr>
        <w:t>а</w:t>
      </w:r>
      <w:r w:rsidRPr="004D3F71">
        <w:rPr>
          <w:b w:val="0"/>
          <w:bCs/>
        </w:rPr>
        <w:t>нения: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поликлиники на 711 посещений в смену в планировочном квартале 090.01.07.01;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больницы на 612 коек в планировочном квартале 090.01.07.01.</w:t>
      </w:r>
    </w:p>
    <w:p w:rsidR="00F64585" w:rsidRPr="004D3F71" w:rsidRDefault="00F64585" w:rsidP="00DF70AC"/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3.3. Размещение объектов капитального строительства местного значения</w:t>
      </w:r>
    </w:p>
    <w:p w:rsidR="00F64585" w:rsidRPr="004D3F71" w:rsidRDefault="00F64585" w:rsidP="00C56132">
      <w:pPr>
        <w:jc w:val="center"/>
        <w:rPr>
          <w:b/>
        </w:rPr>
      </w:pPr>
    </w:p>
    <w:p w:rsidR="00F64585" w:rsidRPr="004D3F71" w:rsidRDefault="00F64585" w:rsidP="00C56132">
      <w:r w:rsidRPr="004D3F71">
        <w:t>На расчетный срок предусматривается размещение и строительство объе</w:t>
      </w:r>
      <w:r w:rsidRPr="004D3F71">
        <w:t>к</w:t>
      </w:r>
      <w:r w:rsidRPr="004D3F71">
        <w:t>тов дошкольного</w:t>
      </w:r>
      <w:r w:rsidR="000E4284">
        <w:t>, начального общего, основного общего и среднего</w:t>
      </w:r>
      <w:r w:rsidRPr="004D3F71">
        <w:t xml:space="preserve"> </w:t>
      </w:r>
      <w:r w:rsidR="000E4284">
        <w:t xml:space="preserve">общего </w:t>
      </w:r>
      <w:r w:rsidRPr="004D3F71">
        <w:t>обр</w:t>
      </w:r>
      <w:r w:rsidRPr="004D3F71">
        <w:t>а</w:t>
      </w:r>
      <w:r w:rsidRPr="004D3F71">
        <w:t>зования соответствующей расчетной вместимости: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</w:t>
      </w:r>
      <w:r w:rsidR="00F64585" w:rsidRPr="004D3F71">
        <w:rPr>
          <w:szCs w:val="28"/>
        </w:rPr>
        <w:t>школ</w:t>
      </w:r>
      <w:r w:rsidRPr="004D3F71">
        <w:rPr>
          <w:szCs w:val="28"/>
        </w:rPr>
        <w:t>ы</w:t>
      </w:r>
      <w:r w:rsidR="00F64585" w:rsidRPr="004D3F71">
        <w:rPr>
          <w:szCs w:val="28"/>
        </w:rPr>
        <w:t xml:space="preserve"> на </w:t>
      </w:r>
      <w:r w:rsidR="00512FDC" w:rsidRPr="004D3F71">
        <w:rPr>
          <w:szCs w:val="28"/>
        </w:rPr>
        <w:t>11</w:t>
      </w:r>
      <w:r w:rsidR="003F775E" w:rsidRPr="004D3F71">
        <w:rPr>
          <w:szCs w:val="28"/>
        </w:rPr>
        <w:t>00 ме</w:t>
      </w:r>
      <w:proofErr w:type="gramStart"/>
      <w:r w:rsidR="003F775E" w:rsidRPr="004D3F71">
        <w:rPr>
          <w:szCs w:val="28"/>
        </w:rPr>
        <w:t xml:space="preserve">ст </w:t>
      </w:r>
      <w:r w:rsidR="00F64585" w:rsidRPr="004D3F71">
        <w:rPr>
          <w:szCs w:val="28"/>
        </w:rPr>
        <w:t>в</w:t>
      </w:r>
      <w:r w:rsidR="00EE1256" w:rsidRPr="004D3F71">
        <w:rPr>
          <w:szCs w:val="28"/>
        </w:rPr>
        <w:t xml:space="preserve"> пл</w:t>
      </w:r>
      <w:proofErr w:type="gramEnd"/>
      <w:r w:rsidR="00EE1256" w:rsidRPr="004D3F71">
        <w:rPr>
          <w:szCs w:val="28"/>
        </w:rPr>
        <w:t>анировочном</w:t>
      </w:r>
      <w:r w:rsidR="00F64585" w:rsidRPr="004D3F71">
        <w:rPr>
          <w:szCs w:val="28"/>
        </w:rPr>
        <w:t xml:space="preserve"> кварт</w:t>
      </w:r>
      <w:r w:rsidR="00F64585" w:rsidRPr="004D3F71">
        <w:rPr>
          <w:szCs w:val="28"/>
        </w:rPr>
        <w:t>а</w:t>
      </w:r>
      <w:r w:rsidR="00F64585" w:rsidRPr="004D3F71">
        <w:rPr>
          <w:szCs w:val="28"/>
        </w:rPr>
        <w:t>ле 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512FDC" w:rsidRPr="004D3F71">
        <w:rPr>
          <w:szCs w:val="28"/>
        </w:rPr>
        <w:t xml:space="preserve"> на 11</w:t>
      </w:r>
      <w:r w:rsidR="00F64585" w:rsidRPr="004D3F71">
        <w:rPr>
          <w:szCs w:val="28"/>
        </w:rPr>
        <w:t>00 ме</w:t>
      </w:r>
      <w:proofErr w:type="gramStart"/>
      <w:r w:rsidR="00F64585" w:rsidRPr="004D3F71">
        <w:rPr>
          <w:szCs w:val="28"/>
        </w:rPr>
        <w:t xml:space="preserve">ст в </w:t>
      </w:r>
      <w:r w:rsidR="00EE1256" w:rsidRPr="004D3F71">
        <w:rPr>
          <w:szCs w:val="28"/>
        </w:rPr>
        <w:t>пл</w:t>
      </w:r>
      <w:proofErr w:type="gramEnd"/>
      <w:r w:rsidR="00EE1256" w:rsidRPr="004D3F71">
        <w:rPr>
          <w:szCs w:val="28"/>
        </w:rPr>
        <w:t xml:space="preserve">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9F24E4" w:rsidRPr="004D3F71">
        <w:rPr>
          <w:szCs w:val="28"/>
        </w:rPr>
        <w:t xml:space="preserve"> на 10</w:t>
      </w:r>
      <w:r w:rsidR="00F64585" w:rsidRPr="004D3F71">
        <w:rPr>
          <w:szCs w:val="28"/>
        </w:rPr>
        <w:t>00 ме</w:t>
      </w:r>
      <w:proofErr w:type="gramStart"/>
      <w:r w:rsidR="00F64585" w:rsidRPr="004D3F71">
        <w:rPr>
          <w:szCs w:val="28"/>
        </w:rPr>
        <w:t>ст в</w:t>
      </w:r>
      <w:r w:rsidR="00EE1256" w:rsidRPr="004D3F71">
        <w:rPr>
          <w:szCs w:val="28"/>
        </w:rPr>
        <w:t xml:space="preserve"> пл</w:t>
      </w:r>
      <w:proofErr w:type="gramEnd"/>
      <w:r w:rsidR="00EE1256" w:rsidRPr="004D3F71">
        <w:rPr>
          <w:szCs w:val="28"/>
        </w:rPr>
        <w:t>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01.04.01;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844673" w:rsidRPr="004D3F71">
        <w:rPr>
          <w:szCs w:val="28"/>
        </w:rPr>
        <w:t xml:space="preserve"> на 700 ме</w:t>
      </w:r>
      <w:proofErr w:type="gramStart"/>
      <w:r w:rsidR="00844673" w:rsidRPr="004D3F71">
        <w:rPr>
          <w:szCs w:val="28"/>
        </w:rPr>
        <w:t xml:space="preserve">ст </w:t>
      </w:r>
      <w:r w:rsidR="00F64585" w:rsidRPr="004D3F71">
        <w:rPr>
          <w:szCs w:val="28"/>
        </w:rPr>
        <w:t xml:space="preserve">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01.05.0</w:t>
      </w:r>
      <w:r w:rsidR="000F534B" w:rsidRPr="004D3F71">
        <w:rPr>
          <w:szCs w:val="28"/>
        </w:rPr>
        <w:t>1</w:t>
      </w:r>
      <w:r w:rsidR="00F64585" w:rsidRPr="004D3F71">
        <w:rPr>
          <w:szCs w:val="28"/>
        </w:rPr>
        <w:t>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1300 ме</w:t>
      </w:r>
      <w:proofErr w:type="gramStart"/>
      <w:r w:rsidR="00F64585"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>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01.06.01;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1150 ме</w:t>
      </w:r>
      <w:proofErr w:type="gramStart"/>
      <w:r w:rsidR="00F64585"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>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01.07.01;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500 ме</w:t>
      </w:r>
      <w:proofErr w:type="gramStart"/>
      <w:r w:rsidR="00F64585"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>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01.09.01;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1000 ме</w:t>
      </w:r>
      <w:proofErr w:type="gramStart"/>
      <w:r w:rsidR="00F64585" w:rsidRPr="004D3F71">
        <w:rPr>
          <w:szCs w:val="28"/>
        </w:rPr>
        <w:t>ст в пл</w:t>
      </w:r>
      <w:proofErr w:type="gramEnd"/>
      <w:r w:rsidR="00F64585" w:rsidRPr="004D3F71">
        <w:rPr>
          <w:szCs w:val="28"/>
        </w:rPr>
        <w:t xml:space="preserve">анировочном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01.12.01;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320 ме</w:t>
      </w:r>
      <w:proofErr w:type="gramStart"/>
      <w:r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>анировочном</w:t>
      </w:r>
      <w:r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01.03.01;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двух детских садов на 280 ме</w:t>
      </w:r>
      <w:proofErr w:type="gramStart"/>
      <w:r w:rsidRPr="004D3F71">
        <w:rPr>
          <w:szCs w:val="28"/>
        </w:rPr>
        <w:t xml:space="preserve">ст 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01.04.01;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310 ме</w:t>
      </w:r>
      <w:proofErr w:type="gramStart"/>
      <w:r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 xml:space="preserve">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01.05.0</w:t>
      </w:r>
      <w:r w:rsidR="0036420D" w:rsidRPr="004D3F71">
        <w:rPr>
          <w:szCs w:val="28"/>
        </w:rPr>
        <w:t>1</w:t>
      </w:r>
      <w:r w:rsidRPr="004D3F71">
        <w:rPr>
          <w:szCs w:val="28"/>
        </w:rPr>
        <w:t>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250 ме</w:t>
      </w:r>
      <w:proofErr w:type="gramStart"/>
      <w:r w:rsidRPr="004D3F71">
        <w:rPr>
          <w:szCs w:val="28"/>
        </w:rPr>
        <w:t xml:space="preserve">ст 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01.06.01;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265 ме</w:t>
      </w:r>
      <w:proofErr w:type="gramStart"/>
      <w:r w:rsidRPr="004D3F71">
        <w:rPr>
          <w:szCs w:val="28"/>
        </w:rPr>
        <w:t xml:space="preserve">ст 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01.06.01;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двух детских садов на 280 ме</w:t>
      </w:r>
      <w:proofErr w:type="gramStart"/>
      <w:r w:rsidRPr="004D3F71">
        <w:rPr>
          <w:szCs w:val="28"/>
        </w:rPr>
        <w:t>ст в</w:t>
      </w:r>
      <w:r w:rsidR="00725121" w:rsidRPr="004D3F71">
        <w:rPr>
          <w:szCs w:val="28"/>
        </w:rPr>
        <w:t xml:space="preserve"> пл</w:t>
      </w:r>
      <w:proofErr w:type="gramEnd"/>
      <w:r w:rsidR="00725121" w:rsidRPr="004D3F71">
        <w:rPr>
          <w:szCs w:val="28"/>
        </w:rPr>
        <w:t>анировочном</w:t>
      </w:r>
      <w:r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01.07.01;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100 ме</w:t>
      </w:r>
      <w:proofErr w:type="gramStart"/>
      <w:r w:rsidRPr="004D3F71">
        <w:rPr>
          <w:szCs w:val="28"/>
        </w:rPr>
        <w:t xml:space="preserve">ст 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01.09.01;</w:t>
      </w:r>
    </w:p>
    <w:p w:rsidR="00F64585" w:rsidRPr="004D3F71" w:rsidRDefault="005C7499" w:rsidP="00C56132">
      <w:pPr>
        <w:rPr>
          <w:szCs w:val="28"/>
        </w:rPr>
      </w:pPr>
      <w:r w:rsidRPr="004D3F71">
        <w:rPr>
          <w:szCs w:val="28"/>
        </w:rPr>
        <w:t xml:space="preserve">детского сада </w:t>
      </w:r>
      <w:r w:rsidR="00F64585" w:rsidRPr="004D3F71">
        <w:rPr>
          <w:szCs w:val="28"/>
        </w:rPr>
        <w:t>на 200 ме</w:t>
      </w:r>
      <w:proofErr w:type="gramStart"/>
      <w:r w:rsidR="00F64585" w:rsidRPr="004D3F71">
        <w:rPr>
          <w:szCs w:val="28"/>
        </w:rPr>
        <w:t xml:space="preserve">ст в </w:t>
      </w:r>
      <w:r w:rsidR="00725121" w:rsidRPr="004D3F71">
        <w:rPr>
          <w:szCs w:val="28"/>
        </w:rPr>
        <w:t>пл</w:t>
      </w:r>
      <w:proofErr w:type="gramEnd"/>
      <w:r w:rsidR="00725121" w:rsidRPr="004D3F71">
        <w:rPr>
          <w:szCs w:val="28"/>
        </w:rPr>
        <w:t xml:space="preserve">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01.02.02.</w:t>
      </w:r>
    </w:p>
    <w:p w:rsidR="008B5258" w:rsidRPr="004D3F71" w:rsidRDefault="008B5258" w:rsidP="00DF70AC">
      <w:pPr>
        <w:ind w:firstLine="851"/>
        <w:rPr>
          <w:szCs w:val="28"/>
        </w:rPr>
      </w:pPr>
    </w:p>
    <w:p w:rsidR="008B5258" w:rsidRPr="004D3F71" w:rsidRDefault="008B5258" w:rsidP="00DF70AC">
      <w:pPr>
        <w:ind w:firstLine="0"/>
        <w:jc w:val="center"/>
        <w:rPr>
          <w:b/>
        </w:rPr>
      </w:pPr>
      <w:r w:rsidRPr="004D3F71">
        <w:rPr>
          <w:b/>
        </w:rPr>
        <w:t>3.</w:t>
      </w:r>
      <w:r w:rsidR="00E868DA" w:rsidRPr="004D3F71">
        <w:rPr>
          <w:b/>
        </w:rPr>
        <w:t>4</w:t>
      </w:r>
      <w:r w:rsidRPr="004D3F71">
        <w:rPr>
          <w:b/>
        </w:rPr>
        <w:t xml:space="preserve">. Размещение </w:t>
      </w:r>
      <w:r w:rsidR="000F2CFF" w:rsidRPr="004D3F71">
        <w:rPr>
          <w:b/>
        </w:rPr>
        <w:t>иных объектов</w:t>
      </w:r>
      <w:r w:rsidRPr="004D3F71">
        <w:rPr>
          <w:b/>
        </w:rPr>
        <w:t xml:space="preserve"> капитального строительства </w:t>
      </w:r>
    </w:p>
    <w:p w:rsidR="008B5258" w:rsidRPr="004D3F71" w:rsidRDefault="008B5258" w:rsidP="00DF70AC">
      <w:pPr>
        <w:ind w:firstLine="851"/>
        <w:rPr>
          <w:szCs w:val="28"/>
        </w:rPr>
      </w:pPr>
    </w:p>
    <w:p w:rsidR="000F2CFF" w:rsidRPr="004D3F71" w:rsidRDefault="000F2CFF" w:rsidP="00C56132">
      <w:pPr>
        <w:rPr>
          <w:szCs w:val="28"/>
        </w:rPr>
      </w:pPr>
      <w:r w:rsidRPr="004D3F71">
        <w:t>На расчетный срок предусматривается размещение и строительство объе</w:t>
      </w:r>
      <w:r w:rsidRPr="004D3F71">
        <w:t>к</w:t>
      </w:r>
      <w:r w:rsidRPr="004D3F71">
        <w:t xml:space="preserve">тов капитального строительства в области </w:t>
      </w:r>
      <w:r w:rsidRPr="004D3F71">
        <w:rPr>
          <w:szCs w:val="28"/>
        </w:rPr>
        <w:t xml:space="preserve">культуры и искусства, спорта, </w:t>
      </w:r>
      <w:r w:rsidRPr="004D3F71">
        <w:t>социал</w:t>
      </w:r>
      <w:r w:rsidRPr="004D3F71">
        <w:t>ь</w:t>
      </w:r>
      <w:r w:rsidRPr="004D3F71">
        <w:t>ного обслуживания населения, объектов озеленения.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Планируется строительство </w:t>
      </w:r>
      <w:r w:rsidR="00E868DA" w:rsidRPr="004D3F71">
        <w:rPr>
          <w:szCs w:val="28"/>
        </w:rPr>
        <w:t>объектов</w:t>
      </w:r>
      <w:r w:rsidRPr="004D3F71">
        <w:rPr>
          <w:szCs w:val="28"/>
        </w:rPr>
        <w:t xml:space="preserve"> культуры и искусства:</w:t>
      </w:r>
    </w:p>
    <w:p w:rsidR="00224257" w:rsidRPr="004D3F71" w:rsidRDefault="000E4284" w:rsidP="00C56132">
      <w:pPr>
        <w:rPr>
          <w:szCs w:val="28"/>
        </w:rPr>
      </w:pPr>
      <w:r>
        <w:rPr>
          <w:szCs w:val="28"/>
        </w:rPr>
        <w:t>детской школы</w:t>
      </w:r>
      <w:r w:rsidR="00224257" w:rsidRPr="004D3F71">
        <w:rPr>
          <w:szCs w:val="28"/>
        </w:rPr>
        <w:t xml:space="preserve"> искусств, дом</w:t>
      </w:r>
      <w:r>
        <w:rPr>
          <w:szCs w:val="28"/>
        </w:rPr>
        <w:t>а</w:t>
      </w:r>
      <w:r w:rsidR="00224257" w:rsidRPr="004D3F71">
        <w:rPr>
          <w:szCs w:val="28"/>
        </w:rPr>
        <w:t xml:space="preserve"> творчества на 300 ме</w:t>
      </w:r>
      <w:proofErr w:type="gramStart"/>
      <w:r w:rsidR="00224257" w:rsidRPr="004D3F71">
        <w:rPr>
          <w:szCs w:val="28"/>
        </w:rPr>
        <w:t>ст в пл</w:t>
      </w:r>
      <w:proofErr w:type="gramEnd"/>
      <w:r w:rsidR="00224257" w:rsidRPr="004D3F71">
        <w:rPr>
          <w:szCs w:val="28"/>
        </w:rPr>
        <w:t>анировочном квартале 090.01.00.06;</w:t>
      </w:r>
    </w:p>
    <w:p w:rsidR="00224257" w:rsidRPr="004D3F71" w:rsidRDefault="000E4284" w:rsidP="00C56132">
      <w:pPr>
        <w:rPr>
          <w:szCs w:val="28"/>
        </w:rPr>
      </w:pPr>
      <w:r>
        <w:rPr>
          <w:szCs w:val="28"/>
        </w:rPr>
        <w:t>детской школы</w:t>
      </w:r>
      <w:r w:rsidR="00224257" w:rsidRPr="004D3F71">
        <w:rPr>
          <w:szCs w:val="28"/>
        </w:rPr>
        <w:t xml:space="preserve"> искусств, дом</w:t>
      </w:r>
      <w:r>
        <w:rPr>
          <w:szCs w:val="28"/>
        </w:rPr>
        <w:t>а</w:t>
      </w:r>
      <w:r w:rsidR="00224257" w:rsidRPr="004D3F71">
        <w:rPr>
          <w:szCs w:val="28"/>
        </w:rPr>
        <w:t xml:space="preserve"> творчества на 300 ме</w:t>
      </w:r>
      <w:proofErr w:type="gramStart"/>
      <w:r w:rsidR="00224257" w:rsidRPr="004D3F71">
        <w:rPr>
          <w:szCs w:val="28"/>
        </w:rPr>
        <w:t>ст в пл</w:t>
      </w:r>
      <w:proofErr w:type="gramEnd"/>
      <w:r w:rsidR="00224257" w:rsidRPr="004D3F71">
        <w:rPr>
          <w:szCs w:val="28"/>
        </w:rPr>
        <w:t>анировочном квартале 090.01.05.01;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многофункционального </w:t>
      </w:r>
      <w:proofErr w:type="spellStart"/>
      <w:r w:rsidRPr="004D3F71">
        <w:rPr>
          <w:szCs w:val="28"/>
        </w:rPr>
        <w:t>культурно-досугового</w:t>
      </w:r>
      <w:proofErr w:type="spellEnd"/>
      <w:r w:rsidRPr="004D3F71">
        <w:rPr>
          <w:szCs w:val="28"/>
        </w:rPr>
        <w:t xml:space="preserve"> центра на 2400 ме</w:t>
      </w:r>
      <w:proofErr w:type="gramStart"/>
      <w:r w:rsidRPr="004D3F71">
        <w:rPr>
          <w:szCs w:val="28"/>
        </w:rPr>
        <w:t xml:space="preserve">ст в </w:t>
      </w:r>
      <w:r w:rsidR="00844673" w:rsidRPr="004D3F71">
        <w:rPr>
          <w:szCs w:val="28"/>
        </w:rPr>
        <w:t>пл</w:t>
      </w:r>
      <w:proofErr w:type="gramEnd"/>
      <w:r w:rsidR="00844673" w:rsidRPr="004D3F71">
        <w:rPr>
          <w:szCs w:val="28"/>
        </w:rPr>
        <w:t>ан</w:t>
      </w:r>
      <w:r w:rsidR="00844673" w:rsidRPr="004D3F71">
        <w:rPr>
          <w:szCs w:val="28"/>
        </w:rPr>
        <w:t>и</w:t>
      </w:r>
      <w:r w:rsidR="00844673" w:rsidRPr="004D3F71">
        <w:rPr>
          <w:szCs w:val="28"/>
        </w:rPr>
        <w:t xml:space="preserve">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01.00.0</w:t>
      </w:r>
      <w:r w:rsidR="000767EB" w:rsidRPr="004D3F71">
        <w:rPr>
          <w:szCs w:val="28"/>
        </w:rPr>
        <w:t>6</w:t>
      </w:r>
      <w:r w:rsidRPr="004D3F71">
        <w:rPr>
          <w:szCs w:val="28"/>
        </w:rPr>
        <w:t>.</w:t>
      </w:r>
    </w:p>
    <w:p w:rsidR="00F64585" w:rsidRPr="004D3F71" w:rsidRDefault="00567059" w:rsidP="00C56132">
      <w:r>
        <w:t>П</w:t>
      </w:r>
      <w:r w:rsidR="00F64585" w:rsidRPr="004D3F71">
        <w:t>редусматривается размещение и строительство объектов спортивного н</w:t>
      </w:r>
      <w:r w:rsidR="00F64585" w:rsidRPr="004D3F71">
        <w:t>а</w:t>
      </w:r>
      <w:r w:rsidR="00F64585" w:rsidRPr="004D3F71">
        <w:t>значения:</w:t>
      </w:r>
    </w:p>
    <w:p w:rsidR="00F64585" w:rsidRPr="004D3F71" w:rsidRDefault="00F64585" w:rsidP="00C56132">
      <w:r w:rsidRPr="004D3F71">
        <w:t xml:space="preserve">спортивной арены с трибунами, катка в </w:t>
      </w:r>
      <w:r w:rsidR="00844673" w:rsidRPr="004D3F71">
        <w:rPr>
          <w:szCs w:val="28"/>
        </w:rPr>
        <w:t>планировочном</w:t>
      </w:r>
      <w:r w:rsidR="00844673" w:rsidRPr="004D3F71">
        <w:t xml:space="preserve"> </w:t>
      </w:r>
      <w:r w:rsidRPr="004D3F71">
        <w:t xml:space="preserve">квартале </w:t>
      </w:r>
      <w:r w:rsidR="00EE1256" w:rsidRPr="004D3F71">
        <w:rPr>
          <w:szCs w:val="28"/>
        </w:rPr>
        <w:t>090.</w:t>
      </w:r>
      <w:r w:rsidRPr="004D3F71">
        <w:t>01.00.0</w:t>
      </w:r>
      <w:r w:rsidR="000767EB" w:rsidRPr="004D3F71">
        <w:t>6</w:t>
      </w:r>
      <w:r w:rsidRPr="004D3F71">
        <w:t>;</w:t>
      </w:r>
    </w:p>
    <w:p w:rsidR="00F64585" w:rsidRPr="004D3F71" w:rsidRDefault="00F64585" w:rsidP="00DF70AC">
      <w:r w:rsidRPr="004D3F71">
        <w:lastRenderedPageBreak/>
        <w:t xml:space="preserve">двух спортивно-оздоровительных комплексов в </w:t>
      </w:r>
      <w:r w:rsidR="00844673" w:rsidRPr="004D3F71">
        <w:rPr>
          <w:szCs w:val="28"/>
        </w:rPr>
        <w:t>планировочных</w:t>
      </w:r>
      <w:r w:rsidR="00844673" w:rsidRPr="004D3F71">
        <w:t xml:space="preserve"> </w:t>
      </w:r>
      <w:r w:rsidRPr="004D3F71">
        <w:t xml:space="preserve">кварталах </w:t>
      </w:r>
      <w:r w:rsidR="00EE1256" w:rsidRPr="004D3F71">
        <w:rPr>
          <w:szCs w:val="28"/>
        </w:rPr>
        <w:t>090.</w:t>
      </w:r>
      <w:r w:rsidRPr="004D3F71">
        <w:t>01.0</w:t>
      </w:r>
      <w:r w:rsidR="00DC6B68" w:rsidRPr="004D3F71">
        <w:t>2</w:t>
      </w:r>
      <w:r w:rsidRPr="004D3F71">
        <w:t>.0</w:t>
      </w:r>
      <w:r w:rsidR="00DC6B68" w:rsidRPr="004D3F71">
        <w:t>2</w:t>
      </w:r>
      <w:r w:rsidRPr="004D3F71">
        <w:t xml:space="preserve"> и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</w:t>
      </w:r>
      <w:r w:rsidR="000767EB" w:rsidRPr="004D3F71">
        <w:rPr>
          <w:szCs w:val="28"/>
        </w:rPr>
        <w:t>6</w:t>
      </w:r>
      <w:r w:rsidRPr="004D3F71">
        <w:rPr>
          <w:szCs w:val="28"/>
        </w:rPr>
        <w:t>.01</w:t>
      </w:r>
      <w:r w:rsidRPr="004D3F71">
        <w:t>.</w:t>
      </w:r>
    </w:p>
    <w:p w:rsidR="00F64585" w:rsidRPr="004D3F71" w:rsidRDefault="00567059" w:rsidP="00DF70AC">
      <w:r>
        <w:t>П</w:t>
      </w:r>
      <w:r w:rsidR="00F64585" w:rsidRPr="004D3F71">
        <w:t>редусматривается строительство многофункционального отделения це</w:t>
      </w:r>
      <w:r w:rsidR="00F64585" w:rsidRPr="004D3F71">
        <w:t>н</w:t>
      </w:r>
      <w:r w:rsidR="00F64585" w:rsidRPr="004D3F71">
        <w:t>тра социального обслуживания</w:t>
      </w:r>
      <w:r w:rsidR="00224257" w:rsidRPr="004D3F71">
        <w:rPr>
          <w:szCs w:val="28"/>
        </w:rPr>
        <w:t xml:space="preserve"> в планировочном квартале 090.01.00.06</w:t>
      </w:r>
      <w:r w:rsidR="00F64585" w:rsidRPr="004D3F71">
        <w:t>.</w:t>
      </w:r>
    </w:p>
    <w:p w:rsidR="00F64585" w:rsidRPr="004D3F71" w:rsidRDefault="00CA47B9" w:rsidP="00DF70AC">
      <w:r>
        <w:t>Планиру</w:t>
      </w:r>
      <w:r w:rsidR="00F64585" w:rsidRPr="004D3F71">
        <w:t>ется размещение новых объектов озеленения:</w:t>
      </w:r>
    </w:p>
    <w:p w:rsidR="00F64585" w:rsidRPr="004D3F71" w:rsidRDefault="00F64585" w:rsidP="00DF70AC">
      <w:r w:rsidRPr="004D3F71">
        <w:t xml:space="preserve">двух бульваров в планировочном </w:t>
      </w:r>
      <w:r w:rsidR="00C953A3" w:rsidRPr="004D3F71">
        <w:t>микрорайоне</w:t>
      </w:r>
      <w:r w:rsidRPr="004D3F71">
        <w:t xml:space="preserve"> </w:t>
      </w:r>
      <w:r w:rsidR="000C331A" w:rsidRPr="004D3F71">
        <w:t>090.01.</w:t>
      </w:r>
      <w:r w:rsidRPr="004D3F71">
        <w:t>09;</w:t>
      </w:r>
    </w:p>
    <w:p w:rsidR="00F64585" w:rsidRPr="004D3F71" w:rsidRDefault="00F64585" w:rsidP="00DF70AC">
      <w:r w:rsidRPr="004D3F71">
        <w:t xml:space="preserve">сквера в </w:t>
      </w:r>
      <w:r w:rsidR="00C953A3" w:rsidRPr="004D3F71">
        <w:t xml:space="preserve">планировочном микрорайоне </w:t>
      </w:r>
      <w:r w:rsidR="000C331A" w:rsidRPr="004D3F71">
        <w:t>090.01.09</w:t>
      </w:r>
      <w:r w:rsidRPr="004D3F71">
        <w:t>;</w:t>
      </w:r>
    </w:p>
    <w:p w:rsidR="00F64585" w:rsidRPr="004D3F71" w:rsidRDefault="00F64585" w:rsidP="00DF70AC">
      <w:r w:rsidRPr="004D3F71">
        <w:t xml:space="preserve">парка в </w:t>
      </w:r>
      <w:r w:rsidR="00C953A3" w:rsidRPr="004D3F71">
        <w:t xml:space="preserve">планировочном микрорайоне </w:t>
      </w:r>
      <w:r w:rsidR="000C331A" w:rsidRPr="004D3F71">
        <w:t>090.01.</w:t>
      </w:r>
      <w:r w:rsidRPr="004D3F71">
        <w:t>11;</w:t>
      </w:r>
    </w:p>
    <w:p w:rsidR="00F64585" w:rsidRPr="004D3F71" w:rsidRDefault="00F64585" w:rsidP="00DF70AC">
      <w:r w:rsidRPr="004D3F71">
        <w:t>парка в прибрежной зоне реки Оби.</w:t>
      </w:r>
    </w:p>
    <w:p w:rsidR="00F64585" w:rsidRPr="004D3F71" w:rsidRDefault="00567059" w:rsidP="00DF70AC">
      <w:r>
        <w:t>П</w:t>
      </w:r>
      <w:r w:rsidR="00F64585" w:rsidRPr="004D3F71">
        <w:t>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F64585" w:rsidRPr="004D3F71" w:rsidRDefault="00F64585" w:rsidP="00DF70AC">
      <w:r w:rsidRPr="004D3F71">
        <w:t xml:space="preserve">реконструкция </w:t>
      </w:r>
      <w:proofErr w:type="gramStart"/>
      <w:r w:rsidRPr="004D3F71">
        <w:t>части участка магистральной улицы общегородского знач</w:t>
      </w:r>
      <w:r w:rsidRPr="004D3F71">
        <w:t>е</w:t>
      </w:r>
      <w:r w:rsidRPr="004D3F71">
        <w:t>ния непрерывного движения</w:t>
      </w:r>
      <w:proofErr w:type="gramEnd"/>
      <w:r w:rsidRPr="004D3F71">
        <w:t xml:space="preserve"> в районе «</w:t>
      </w:r>
      <w:proofErr w:type="spellStart"/>
      <w:r w:rsidRPr="004D3F71">
        <w:t>Винаповского</w:t>
      </w:r>
      <w:proofErr w:type="spellEnd"/>
      <w:r w:rsidR="00567059" w:rsidRPr="004D3F71">
        <w:t>»</w:t>
      </w:r>
      <w:r w:rsidRPr="004D3F71">
        <w:t xml:space="preserve"> моста как продолжение Советского шоссе до параметров общегородской магистрали непрерывного дв</w:t>
      </w:r>
      <w:r w:rsidRPr="004D3F71">
        <w:t>и</w:t>
      </w:r>
      <w:r w:rsidRPr="004D3F71">
        <w:t>жения со строительством транспортных развязок в двух уровнях;</w:t>
      </w:r>
    </w:p>
    <w:p w:rsidR="00F64585" w:rsidRPr="004D3F71" w:rsidRDefault="00F64585" w:rsidP="00DF70AC">
      <w:r w:rsidRPr="004D3F71">
        <w:t xml:space="preserve">новое строительство участков магистральной улицы городского значения регулируемого движения </w:t>
      </w:r>
      <w:r w:rsidR="000C331A" w:rsidRPr="004D3F71">
        <w:rPr>
          <w:sz w:val="22"/>
          <w:szCs w:val="22"/>
        </w:rPr>
        <w:t xml:space="preserve">– </w:t>
      </w:r>
      <w:r w:rsidRPr="004D3F71">
        <w:t>продолжение ул. Петухова, продолжение ул. Комс</w:t>
      </w:r>
      <w:r w:rsidRPr="004D3F71">
        <w:t>о</w:t>
      </w:r>
      <w:r w:rsidRPr="004D3F71">
        <w:t>мольской, по ул. </w:t>
      </w:r>
      <w:proofErr w:type="spellStart"/>
      <w:r w:rsidRPr="004D3F71">
        <w:t>Прокопьевской</w:t>
      </w:r>
      <w:proofErr w:type="spellEnd"/>
      <w:r w:rsidRPr="004D3F71">
        <w:t>;</w:t>
      </w:r>
    </w:p>
    <w:p w:rsidR="00F64585" w:rsidRPr="004D3F71" w:rsidRDefault="00F64585" w:rsidP="00DF70AC">
      <w:r w:rsidRPr="004D3F71">
        <w:t>новое строительство магистральных улиц районного значения;</w:t>
      </w:r>
    </w:p>
    <w:p w:rsidR="00F64585" w:rsidRPr="004D3F71" w:rsidRDefault="00F64585" w:rsidP="00DF70AC">
      <w:r w:rsidRPr="004D3F71">
        <w:t>реконструкция и новое строительство улиц в жилой застройке;</w:t>
      </w:r>
    </w:p>
    <w:p w:rsidR="00F64585" w:rsidRPr="004D3F71" w:rsidRDefault="00F64585" w:rsidP="00DF70AC">
      <w:r w:rsidRPr="004D3F71">
        <w:t>новое строительство участков улиц промышленных и коммунально-складских зон;</w:t>
      </w:r>
    </w:p>
    <w:p w:rsidR="00F64585" w:rsidRPr="004D3F71" w:rsidRDefault="00F64585" w:rsidP="00DF70AC">
      <w:r w:rsidRPr="004D3F71">
        <w:t>строительство девяти внеуличных пешеходных переходов.</w:t>
      </w:r>
    </w:p>
    <w:p w:rsidR="00F64585" w:rsidRPr="004D3F71" w:rsidRDefault="00F64585" w:rsidP="00DF70AC">
      <w:pPr>
        <w:ind w:firstLine="0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4. Основные</w:t>
      </w:r>
      <w:r w:rsidR="00E868DA" w:rsidRPr="004D3F71">
        <w:rPr>
          <w:b/>
        </w:rPr>
        <w:t xml:space="preserve"> показатели развития </w:t>
      </w:r>
      <w:r w:rsidR="002F7699" w:rsidRPr="004D3F71">
        <w:rPr>
          <w:b/>
        </w:rPr>
        <w:t>планируемой территории</w:t>
      </w:r>
    </w:p>
    <w:p w:rsidR="00F64585" w:rsidRPr="004D3F71" w:rsidRDefault="00F64585" w:rsidP="00DF70AC">
      <w:pPr>
        <w:ind w:firstLine="0"/>
        <w:rPr>
          <w:b/>
        </w:rPr>
      </w:pPr>
    </w:p>
    <w:p w:rsidR="00F64585" w:rsidRPr="004D3F71" w:rsidRDefault="00F64585" w:rsidP="00567059">
      <w:r w:rsidRPr="004D3F71">
        <w:t xml:space="preserve">Основные показатели развития </w:t>
      </w:r>
      <w:r w:rsidR="002F7699" w:rsidRPr="004D3F71">
        <w:t>планируемой территории</w:t>
      </w:r>
      <w:r w:rsidRPr="004D3F71">
        <w:t xml:space="preserve"> представлены в таблице </w:t>
      </w:r>
      <w:r w:rsidR="00DF07A9" w:rsidRPr="004D3F71">
        <w:t>6</w:t>
      </w:r>
      <w:r w:rsidR="009E1108" w:rsidRPr="004D3F71">
        <w:t>.</w:t>
      </w:r>
    </w:p>
    <w:p w:rsidR="00F64585" w:rsidRPr="004D3F71" w:rsidRDefault="00F64585" w:rsidP="00DF70AC">
      <w:pPr>
        <w:ind w:firstLine="0"/>
        <w:rPr>
          <w:b/>
        </w:rPr>
      </w:pPr>
    </w:p>
    <w:p w:rsidR="00F64585" w:rsidRPr="004D3F71" w:rsidRDefault="00F64585" w:rsidP="00DF70AC">
      <w:pPr>
        <w:jc w:val="right"/>
      </w:pPr>
      <w:r w:rsidRPr="004D3F71">
        <w:t xml:space="preserve">Таблица </w:t>
      </w:r>
      <w:r w:rsidR="00DF07A9" w:rsidRPr="004D3F71">
        <w:t>6</w:t>
      </w:r>
    </w:p>
    <w:p w:rsidR="00F64585" w:rsidRPr="004D3F71" w:rsidRDefault="00F64585" w:rsidP="00DF70AC">
      <w:pPr>
        <w:jc w:val="right"/>
        <w:rPr>
          <w:sz w:val="24"/>
          <w:szCs w:val="24"/>
        </w:rPr>
      </w:pPr>
    </w:p>
    <w:p w:rsidR="00F64585" w:rsidRPr="004D3F71" w:rsidRDefault="00F64585" w:rsidP="00DF70AC">
      <w:pPr>
        <w:jc w:val="center"/>
        <w:rPr>
          <w:szCs w:val="28"/>
        </w:rPr>
      </w:pPr>
      <w:r w:rsidRPr="004D3F71">
        <w:rPr>
          <w:szCs w:val="28"/>
        </w:rPr>
        <w:t xml:space="preserve">Основные показатели развития </w:t>
      </w:r>
      <w:r w:rsidR="002F7699" w:rsidRPr="004D3F71">
        <w:rPr>
          <w:szCs w:val="28"/>
        </w:rPr>
        <w:t>планируемой территории</w:t>
      </w:r>
    </w:p>
    <w:p w:rsidR="00F64585" w:rsidRPr="004D3F71" w:rsidRDefault="00F64585" w:rsidP="00DF70AC">
      <w:pPr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61"/>
        <w:gridCol w:w="4907"/>
        <w:gridCol w:w="2157"/>
        <w:gridCol w:w="1752"/>
      </w:tblGrid>
      <w:tr w:rsidR="00F64585" w:rsidRPr="004D3F71" w:rsidTr="00CA47B9">
        <w:trPr>
          <w:trHeight w:val="543"/>
          <w:tblHeader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№</w:t>
            </w:r>
          </w:p>
          <w:p w:rsidR="00F64585" w:rsidRPr="004D3F71" w:rsidRDefault="00567059" w:rsidP="00DF70A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 xml:space="preserve">Наименование </w:t>
            </w:r>
          </w:p>
          <w:p w:rsidR="00EC0DC6" w:rsidRPr="004D3F71" w:rsidRDefault="00EC0DC6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показателя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 xml:space="preserve">Единица </w:t>
            </w:r>
          </w:p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измерения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Итого до 2030 года</w:t>
            </w:r>
          </w:p>
        </w:tc>
      </w:tr>
    </w:tbl>
    <w:p w:rsidR="00F64585" w:rsidRPr="004D3F71" w:rsidRDefault="00F64585" w:rsidP="00DF70AC">
      <w:pPr>
        <w:ind w:firstLine="0"/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61"/>
        <w:gridCol w:w="4907"/>
        <w:gridCol w:w="2157"/>
        <w:gridCol w:w="1752"/>
      </w:tblGrid>
      <w:tr w:rsidR="00F64585" w:rsidRPr="004D3F71" w:rsidTr="00567059">
        <w:trPr>
          <w:tblHeader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</w:t>
            </w:r>
          </w:p>
        </w:tc>
      </w:tr>
      <w:tr w:rsidR="00F64585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Территория</w:t>
            </w:r>
          </w:p>
        </w:tc>
      </w:tr>
      <w:tr w:rsidR="00F64585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 xml:space="preserve">Площадь </w:t>
            </w:r>
            <w:r w:rsidR="002F7699" w:rsidRPr="004D3F71">
              <w:rPr>
                <w:szCs w:val="28"/>
              </w:rPr>
              <w:t>планируемой территории</w:t>
            </w:r>
            <w:r w:rsidRPr="004D3F71">
              <w:rPr>
                <w:szCs w:val="28"/>
              </w:rPr>
              <w:t>, всего,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906,20</w:t>
            </w:r>
          </w:p>
        </w:tc>
      </w:tr>
      <w:tr w:rsidR="00F64585" w:rsidRPr="004D3F71" w:rsidTr="00567059">
        <w:trPr>
          <w:trHeight w:val="630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</w:t>
            </w:r>
            <w:r w:rsidR="00E868DA" w:rsidRPr="004A43A3">
              <w:rPr>
                <w:szCs w:val="28"/>
              </w:rPr>
              <w:t>ны</w:t>
            </w:r>
            <w:r w:rsidR="007B4F9C" w:rsidRPr="004A43A3">
              <w:rPr>
                <w:szCs w:val="28"/>
              </w:rPr>
              <w:t xml:space="preserve"> объектов</w:t>
            </w:r>
            <w:r w:rsidR="00E868DA" w:rsidRPr="004A43A3">
              <w:rPr>
                <w:szCs w:val="28"/>
              </w:rPr>
              <w:t xml:space="preserve"> рекреационного н</w:t>
            </w:r>
            <w:r w:rsidR="00E868DA" w:rsidRPr="004A43A3">
              <w:rPr>
                <w:szCs w:val="28"/>
              </w:rPr>
              <w:t>а</w:t>
            </w:r>
            <w:r w:rsidR="00E868DA" w:rsidRPr="004A43A3">
              <w:rPr>
                <w:szCs w:val="28"/>
              </w:rPr>
              <w:t>значения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4C3EA1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181,65</w:t>
            </w:r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color w:val="FF0000"/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Pr="004A43A3">
              <w:t>объектов отдыха и оздоровления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D3F71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D3F71" w:rsidRDefault="00A1443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5,39</w:t>
            </w:r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спортивного назнач</w:t>
            </w:r>
            <w:r w:rsidRPr="004A43A3">
              <w:rPr>
                <w:szCs w:val="28"/>
              </w:rPr>
              <w:t>е</w:t>
            </w:r>
            <w:r w:rsidRPr="004A43A3">
              <w:rPr>
                <w:szCs w:val="28"/>
              </w:rPr>
              <w:t>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D3F71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D3F71" w:rsidRDefault="00A1443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14,51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A252E4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Жилые зоны</w:t>
            </w:r>
            <w:r w:rsidR="00F64585"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</w:t>
            </w:r>
            <w:r w:rsidR="00423DD4" w:rsidRPr="004D3F71">
              <w:rPr>
                <w:szCs w:val="28"/>
              </w:rPr>
              <w:t>90</w:t>
            </w:r>
            <w:r w:rsidRPr="004D3F71">
              <w:rPr>
                <w:szCs w:val="28"/>
              </w:rPr>
              <w:t>,</w:t>
            </w:r>
            <w:r w:rsidR="00423DD4" w:rsidRPr="004D3F71">
              <w:rPr>
                <w:szCs w:val="28"/>
              </w:rPr>
              <w:t>91</w:t>
            </w:r>
          </w:p>
        </w:tc>
      </w:tr>
      <w:tr w:rsidR="00F64585" w:rsidRPr="004D3F71" w:rsidTr="00567059">
        <w:trPr>
          <w:cantSplit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1.1.2.1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жилыми домами см</w:t>
            </w:r>
            <w:r w:rsidRPr="004A43A3">
              <w:rPr>
                <w:szCs w:val="28"/>
              </w:rPr>
              <w:t>е</w:t>
            </w:r>
            <w:r w:rsidR="00E868DA" w:rsidRPr="004A43A3">
              <w:rPr>
                <w:szCs w:val="28"/>
              </w:rPr>
              <w:t>шанной этажности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B9671F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38,32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малоэтажными жил</w:t>
            </w:r>
            <w:r w:rsidRPr="004A43A3">
              <w:rPr>
                <w:szCs w:val="28"/>
              </w:rPr>
              <w:t>ы</w:t>
            </w:r>
            <w:r w:rsidRPr="004A43A3">
              <w:rPr>
                <w:szCs w:val="28"/>
              </w:rPr>
              <w:t>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29,58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Зона застройки </w:t>
            </w:r>
            <w:proofErr w:type="spellStart"/>
            <w:r w:rsidRPr="004A43A3">
              <w:rPr>
                <w:szCs w:val="28"/>
              </w:rPr>
              <w:t>среднеэтажными</w:t>
            </w:r>
            <w:proofErr w:type="spellEnd"/>
            <w:r w:rsidRPr="004A43A3">
              <w:rPr>
                <w:szCs w:val="28"/>
              </w:rPr>
              <w:t xml:space="preserve"> ж</w:t>
            </w:r>
            <w:r w:rsidRPr="004A43A3">
              <w:rPr>
                <w:szCs w:val="28"/>
              </w:rPr>
              <w:t>и</w:t>
            </w:r>
            <w:r w:rsidR="00E868DA" w:rsidRPr="004A43A3">
              <w:rPr>
                <w:szCs w:val="28"/>
              </w:rPr>
              <w:t>лыми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423DD4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9,01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многоэтажными ж</w:t>
            </w:r>
            <w:r w:rsidRPr="004A43A3">
              <w:rPr>
                <w:szCs w:val="28"/>
              </w:rPr>
              <w:t>и</w:t>
            </w:r>
            <w:r w:rsidRPr="004A43A3">
              <w:rPr>
                <w:szCs w:val="28"/>
              </w:rPr>
              <w:t>лы</w:t>
            </w:r>
            <w:r w:rsidR="00E868DA" w:rsidRPr="004A43A3">
              <w:rPr>
                <w:szCs w:val="28"/>
              </w:rPr>
              <w:t>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52,</w:t>
            </w:r>
            <w:r w:rsidR="00423DD4" w:rsidRPr="004D3F71">
              <w:rPr>
                <w:szCs w:val="28"/>
              </w:rPr>
              <w:t>33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423DD4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176,23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496446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</w:t>
            </w:r>
            <w:r w:rsidR="00F64585" w:rsidRPr="004A43A3">
              <w:rPr>
                <w:szCs w:val="28"/>
              </w:rPr>
              <w:t xml:space="preserve"> застройки сезонного проживания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4,44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7B4F9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Зоны общественно-деловых </w:t>
            </w:r>
            <w:r w:rsidRPr="004A43A3">
              <w:t>объектов</w:t>
            </w:r>
            <w:r w:rsidR="00F64585"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995383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80,74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</w:t>
            </w:r>
            <w:r w:rsidR="007B4F9C" w:rsidRPr="004A43A3">
              <w:t xml:space="preserve"> объектов</w:t>
            </w:r>
            <w:r w:rsidRPr="004A43A3">
              <w:rPr>
                <w:szCs w:val="28"/>
              </w:rPr>
              <w:t xml:space="preserve"> делового, обществе</w:t>
            </w:r>
            <w:r w:rsidRPr="004A43A3">
              <w:rPr>
                <w:szCs w:val="28"/>
              </w:rPr>
              <w:t>н</w:t>
            </w:r>
            <w:r w:rsidRPr="004A43A3">
              <w:rPr>
                <w:szCs w:val="28"/>
              </w:rPr>
              <w:t>ного и ком</w:t>
            </w:r>
            <w:r w:rsidR="00E868DA" w:rsidRPr="004A43A3">
              <w:rPr>
                <w:szCs w:val="28"/>
              </w:rPr>
              <w:t>мерческого назначения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15,</w:t>
            </w:r>
            <w:r w:rsidR="00D3587B" w:rsidRPr="004D3F71">
              <w:rPr>
                <w:szCs w:val="28"/>
              </w:rPr>
              <w:t>16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здравоохранения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6,98</w:t>
            </w:r>
          </w:p>
        </w:tc>
      </w:tr>
      <w:tr w:rsidR="005F4EE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567059" w:rsidRDefault="005F4EE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3.3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4A43A3" w:rsidRDefault="005F4EE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специализированной обществе</w:t>
            </w:r>
            <w:r w:rsidRPr="004A43A3">
              <w:rPr>
                <w:szCs w:val="28"/>
              </w:rPr>
              <w:t>н</w:t>
            </w:r>
            <w:r w:rsidRPr="004A43A3">
              <w:rPr>
                <w:szCs w:val="28"/>
              </w:rPr>
              <w:t>ной застройки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F4EE5" w:rsidRPr="004D3F71" w:rsidRDefault="005F4EE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4D3F71" w:rsidRDefault="005F4EE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28,53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3.</w:t>
            </w:r>
            <w:r w:rsidR="001E23ED" w:rsidRPr="00567059">
              <w:rPr>
                <w:szCs w:val="28"/>
              </w:rPr>
              <w:t>3.1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proofErr w:type="spellStart"/>
            <w:r w:rsidRPr="004A43A3">
              <w:rPr>
                <w:szCs w:val="28"/>
              </w:rPr>
              <w:t>Подзона</w:t>
            </w:r>
            <w:proofErr w:type="spellEnd"/>
            <w:r w:rsidRPr="004A43A3">
              <w:rPr>
                <w:szCs w:val="28"/>
              </w:rPr>
              <w:t xml:space="preserve"> специализированной мал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 xml:space="preserve">этажной </w:t>
            </w:r>
            <w:r w:rsidR="00E868DA" w:rsidRPr="004A43A3">
              <w:rPr>
                <w:szCs w:val="28"/>
              </w:rPr>
              <w:t>общественной застройки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25,35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3.</w:t>
            </w:r>
            <w:r w:rsidR="001E23ED" w:rsidRPr="00567059">
              <w:rPr>
                <w:szCs w:val="28"/>
              </w:rPr>
              <w:t>3.2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proofErr w:type="spellStart"/>
            <w:r w:rsidRPr="004A43A3">
              <w:rPr>
                <w:szCs w:val="28"/>
              </w:rPr>
              <w:t>Подзона</w:t>
            </w:r>
            <w:proofErr w:type="spellEnd"/>
            <w:r w:rsidRPr="004A43A3">
              <w:rPr>
                <w:szCs w:val="28"/>
              </w:rPr>
              <w:t xml:space="preserve"> специализированной средне- и многоэтажной общественной з</w:t>
            </w:r>
            <w:r w:rsidRPr="004A43A3">
              <w:rPr>
                <w:szCs w:val="28"/>
              </w:rPr>
              <w:t>а</w:t>
            </w:r>
            <w:r w:rsidRPr="004A43A3">
              <w:rPr>
                <w:szCs w:val="28"/>
              </w:rPr>
              <w:t>стройки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3,18</w:t>
            </w:r>
          </w:p>
        </w:tc>
      </w:tr>
      <w:tr w:rsidR="00840932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567059" w:rsidRDefault="00840932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3.</w:t>
            </w:r>
            <w:r w:rsidR="001E23ED" w:rsidRPr="00567059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4A43A3" w:rsidRDefault="00840932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дошкольного, начал</w:t>
            </w:r>
            <w:r w:rsidRPr="004A43A3">
              <w:rPr>
                <w:szCs w:val="28"/>
              </w:rPr>
              <w:t>ь</w:t>
            </w:r>
            <w:r w:rsidRPr="004A43A3">
              <w:rPr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932" w:rsidRPr="004D3F71" w:rsidRDefault="00840932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4D3F71" w:rsidRDefault="00840932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30,07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7561C" w:rsidP="00567059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п</w:t>
            </w:r>
            <w:r w:rsidR="00956C3B" w:rsidRPr="004A43A3">
              <w:rPr>
                <w:szCs w:val="28"/>
              </w:rPr>
              <w:t xml:space="preserve">роизводственные </w:t>
            </w:r>
            <w:bookmarkStart w:id="4" w:name="OLE_LINK4"/>
            <w:bookmarkStart w:id="5" w:name="OLE_LINK5"/>
            <w:r w:rsidRPr="004A43A3">
              <w:rPr>
                <w:szCs w:val="28"/>
              </w:rPr>
              <w:t>объектов</w:t>
            </w:r>
            <w:bookmarkEnd w:id="4"/>
            <w:bookmarkEnd w:id="5"/>
            <w:r w:rsidR="00E07C1C" w:rsidRPr="004A43A3">
              <w:rPr>
                <w:szCs w:val="28"/>
              </w:rPr>
              <w:t>,</w:t>
            </w:r>
            <w:r w:rsidR="00567059">
              <w:rPr>
                <w:szCs w:val="28"/>
              </w:rPr>
              <w:t xml:space="preserve"> </w:t>
            </w:r>
            <w:r w:rsidR="00E07C1C" w:rsidRPr="004A43A3">
              <w:rPr>
                <w:szCs w:val="28"/>
              </w:rPr>
              <w:t>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24,60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4.</w:t>
            </w:r>
            <w:r w:rsidRPr="00567059">
              <w:rPr>
                <w:szCs w:val="28"/>
              </w:rPr>
              <w:t>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коммунальных и складских об</w:t>
            </w:r>
            <w:r w:rsidRPr="004A43A3">
              <w:rPr>
                <w:szCs w:val="28"/>
              </w:rPr>
              <w:t>ъ</w:t>
            </w:r>
            <w:r w:rsidRPr="004A43A3">
              <w:rPr>
                <w:szCs w:val="28"/>
              </w:rPr>
              <w:t>ек</w:t>
            </w:r>
            <w:r w:rsidR="00956C3B" w:rsidRPr="004A43A3">
              <w:rPr>
                <w:szCs w:val="28"/>
              </w:rPr>
              <w:t>тов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24,60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инженерной и транспортной ин</w:t>
            </w:r>
            <w:r w:rsidR="00956C3B" w:rsidRPr="004A43A3">
              <w:rPr>
                <w:szCs w:val="28"/>
              </w:rPr>
              <w:t>фраструктуры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180,92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сооружений и коммуникаций же</w:t>
            </w:r>
            <w:r w:rsidR="00956C3B" w:rsidRPr="004A43A3">
              <w:rPr>
                <w:szCs w:val="28"/>
              </w:rPr>
              <w:t>лезнодорожного транспорта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44,67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956C3B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="00E7561C" w:rsidRPr="004A43A3">
              <w:rPr>
                <w:szCs w:val="28"/>
              </w:rPr>
              <w:t xml:space="preserve">объектов </w:t>
            </w:r>
            <w:r w:rsidRPr="004A43A3">
              <w:rPr>
                <w:szCs w:val="28"/>
              </w:rPr>
              <w:t>улично-дорожной сети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118,54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="00840932" w:rsidRPr="00567059">
              <w:rPr>
                <w:szCs w:val="28"/>
              </w:rPr>
              <w:t>.</w:t>
            </w:r>
            <w:r w:rsidRPr="00567059">
              <w:rPr>
                <w:szCs w:val="28"/>
              </w:rPr>
              <w:t>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</w:t>
            </w:r>
            <w:r w:rsidRPr="004A43A3">
              <w:rPr>
                <w:szCs w:val="28"/>
              </w:rPr>
              <w:t>а</w:t>
            </w:r>
            <w:r w:rsidR="00956C3B" w:rsidRPr="004A43A3">
              <w:rPr>
                <w:szCs w:val="28"/>
              </w:rPr>
              <w:t>структуры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17,71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840932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стоянок автомобильного тран</w:t>
            </w:r>
            <w:r w:rsidRPr="004A43A3">
              <w:rPr>
                <w:szCs w:val="28"/>
              </w:rPr>
              <w:t>с</w:t>
            </w:r>
            <w:r w:rsidR="00956C3B" w:rsidRPr="004A43A3">
              <w:rPr>
                <w:szCs w:val="28"/>
              </w:rPr>
              <w:t>порта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6,55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6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стоянок для легковых автомоб</w:t>
            </w:r>
            <w:r w:rsidRPr="004A43A3">
              <w:rPr>
                <w:szCs w:val="28"/>
              </w:rPr>
              <w:t>и</w:t>
            </w:r>
            <w:r w:rsidR="00956C3B" w:rsidRPr="004A43A3">
              <w:rPr>
                <w:szCs w:val="28"/>
              </w:rPr>
              <w:t>лей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6,55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7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567059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</w:t>
            </w:r>
            <w:r w:rsidR="00567059">
              <w:rPr>
                <w:szCs w:val="28"/>
              </w:rPr>
              <w:t>ы</w:t>
            </w:r>
            <w:r w:rsidRPr="004A43A3">
              <w:rPr>
                <w:szCs w:val="28"/>
              </w:rPr>
              <w:t xml:space="preserve"> </w:t>
            </w:r>
            <w:r w:rsidR="00ED6E2E" w:rsidRPr="004A43A3">
              <w:rPr>
                <w:szCs w:val="28"/>
              </w:rPr>
              <w:t xml:space="preserve">объектов </w:t>
            </w:r>
            <w:r w:rsidRPr="004A43A3">
              <w:rPr>
                <w:szCs w:val="28"/>
              </w:rPr>
              <w:t>сельскохозяйственн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>го использо</w:t>
            </w:r>
            <w:r w:rsidR="00956C3B" w:rsidRPr="004A43A3">
              <w:rPr>
                <w:szCs w:val="28"/>
              </w:rPr>
              <w:t>вания</w:t>
            </w:r>
            <w:r w:rsidR="00567059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40,83</w:t>
            </w:r>
          </w:p>
        </w:tc>
      </w:tr>
      <w:tr w:rsidR="00E07C1C" w:rsidRPr="004D3F71" w:rsidTr="00567059">
        <w:trPr>
          <w:cantSplit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1.1.</w:t>
            </w:r>
            <w:r w:rsidR="00956C3B" w:rsidRPr="00567059">
              <w:rPr>
                <w:szCs w:val="28"/>
              </w:rPr>
              <w:t>7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="00ED6E2E" w:rsidRPr="004A43A3">
              <w:rPr>
                <w:szCs w:val="28"/>
              </w:rPr>
              <w:t>объектов</w:t>
            </w:r>
            <w:r w:rsidR="00B9323F" w:rsidRPr="004A43A3">
              <w:rPr>
                <w:szCs w:val="28"/>
              </w:rPr>
              <w:t xml:space="preserve"> для ведения</w:t>
            </w:r>
            <w:r w:rsidR="00ED6E2E" w:rsidRPr="004A43A3">
              <w:rPr>
                <w:szCs w:val="28"/>
              </w:rPr>
              <w:t xml:space="preserve"> </w:t>
            </w:r>
            <w:r w:rsidRPr="004A43A3">
              <w:rPr>
                <w:szCs w:val="28"/>
              </w:rPr>
              <w:t>садоводс</w:t>
            </w:r>
            <w:r w:rsidRPr="004A43A3">
              <w:rPr>
                <w:szCs w:val="28"/>
              </w:rPr>
              <w:t>т</w:t>
            </w:r>
            <w:r w:rsidRPr="004A43A3">
              <w:rPr>
                <w:szCs w:val="28"/>
              </w:rPr>
              <w:t>ва и огородничества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40,83</w:t>
            </w:r>
          </w:p>
        </w:tc>
      </w:tr>
      <w:tr w:rsidR="00ED6E2E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567059" w:rsidRDefault="00ED6E2E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1.1.8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Городские л</w:t>
            </w:r>
            <w:r w:rsidR="00ED6E2E" w:rsidRPr="004A43A3">
              <w:rPr>
                <w:szCs w:val="28"/>
              </w:rPr>
              <w:t>еса</w:t>
            </w:r>
            <w:r w:rsidRPr="004A43A3">
              <w:rPr>
                <w:szCs w:val="28"/>
              </w:rPr>
              <w:t>, иные природные те</w:t>
            </w:r>
            <w:r w:rsidRPr="004A43A3">
              <w:rPr>
                <w:szCs w:val="28"/>
              </w:rPr>
              <w:t>р</w:t>
            </w:r>
            <w:r w:rsidRPr="004A43A3">
              <w:rPr>
                <w:szCs w:val="28"/>
              </w:rPr>
              <w:t>ритории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D6E2E" w:rsidRPr="004A43A3" w:rsidRDefault="00ED6E2E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A43A3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4A43A3" w:rsidRDefault="00ED6E2E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A43A3">
              <w:rPr>
                <w:szCs w:val="28"/>
              </w:rPr>
              <w:t>74,20</w:t>
            </w:r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1.1.9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Парки, скверы, бульвары, иные те</w:t>
            </w:r>
            <w:r w:rsidRPr="004A43A3">
              <w:rPr>
                <w:szCs w:val="28"/>
              </w:rPr>
              <w:t>р</w:t>
            </w:r>
            <w:r w:rsidRPr="004A43A3">
              <w:rPr>
                <w:szCs w:val="28"/>
              </w:rPr>
              <w:t>ритории озеленения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A43A3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A43A3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A43A3">
              <w:rPr>
                <w:szCs w:val="28"/>
              </w:rPr>
              <w:t>87,55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Население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Численность населения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тыс. человек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74,9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Жилищный фонд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тыс. кв. 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1838,4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Обеспеченность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70A1D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кв. м общ</w:t>
            </w:r>
            <w:r w:rsidR="00567059">
              <w:rPr>
                <w:szCs w:val="28"/>
              </w:rPr>
              <w:t xml:space="preserve">ей </w:t>
            </w:r>
            <w:r w:rsidRPr="004D3F71">
              <w:rPr>
                <w:szCs w:val="28"/>
              </w:rPr>
              <w:t>пл</w:t>
            </w:r>
            <w:r w:rsidR="00567059">
              <w:rPr>
                <w:szCs w:val="28"/>
              </w:rPr>
              <w:t>ощади</w:t>
            </w:r>
            <w:r w:rsidRPr="004D3F71">
              <w:rPr>
                <w:szCs w:val="28"/>
              </w:rPr>
              <w:t>/</w:t>
            </w:r>
          </w:p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человек</w:t>
            </w:r>
            <w:r w:rsidR="00CA47B9">
              <w:rPr>
                <w:szCs w:val="28"/>
              </w:rPr>
              <w:t>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24,5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Плотность населения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567059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чел</w:t>
            </w:r>
            <w:r w:rsidR="00567059">
              <w:rPr>
                <w:szCs w:val="28"/>
              </w:rPr>
              <w:t>овек</w:t>
            </w:r>
            <w:r w:rsidRPr="004D3F71">
              <w:rPr>
                <w:szCs w:val="28"/>
              </w:rPr>
              <w:t>/</w:t>
            </w:r>
            <w:proofErr w:type="gramStart"/>
            <w:r w:rsidRPr="004D3F71">
              <w:rPr>
                <w:szCs w:val="28"/>
              </w:rPr>
              <w:t>га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83</w:t>
            </w:r>
          </w:p>
        </w:tc>
      </w:tr>
      <w:tr w:rsidR="00E07C1C" w:rsidRPr="004D3F71" w:rsidTr="00567059">
        <w:trPr>
          <w:trHeight w:val="145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Транспортная инфраструктура</w:t>
            </w:r>
          </w:p>
        </w:tc>
      </w:tr>
      <w:tr w:rsidR="00E07C1C" w:rsidRPr="004D3F71" w:rsidTr="00567059">
        <w:trPr>
          <w:trHeight w:val="605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Протяженность улично-дорожной с</w:t>
            </w:r>
            <w:r w:rsidRPr="004D3F71">
              <w:rPr>
                <w:szCs w:val="28"/>
              </w:rPr>
              <w:t>е</w:t>
            </w:r>
            <w:r w:rsidRPr="004D3F71">
              <w:rPr>
                <w:szCs w:val="28"/>
              </w:rPr>
              <w:t>ти – всего,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48,2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общегородск</w:t>
            </w:r>
            <w:r w:rsidRPr="004D3F71">
              <w:rPr>
                <w:szCs w:val="28"/>
              </w:rPr>
              <w:t>о</w:t>
            </w:r>
            <w:r w:rsidRPr="004D3F71">
              <w:rPr>
                <w:szCs w:val="28"/>
              </w:rPr>
              <w:t>го значения непрерывного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2,2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общегородск</w:t>
            </w:r>
            <w:r w:rsidRPr="004D3F71">
              <w:rPr>
                <w:szCs w:val="28"/>
              </w:rPr>
              <w:t>о</w:t>
            </w:r>
            <w:r w:rsidRPr="004D3F71">
              <w:rPr>
                <w:szCs w:val="28"/>
              </w:rPr>
              <w:t>го значения регулируемого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5,9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8,3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 xml:space="preserve">Магистральные улицы районного значения </w:t>
            </w:r>
            <w:proofErr w:type="spellStart"/>
            <w:r w:rsidRPr="004D3F71">
              <w:rPr>
                <w:szCs w:val="28"/>
              </w:rPr>
              <w:t>пешеходно-транспортные</w:t>
            </w:r>
            <w:proofErr w:type="spellEnd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2,6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Улицы в жилой застройке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10,3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Улицы и дороги научно-производст</w:t>
            </w:r>
            <w:r w:rsidRPr="004D3F71">
              <w:rPr>
                <w:szCs w:val="28"/>
              </w:rPr>
              <w:softHyphen/>
              <w:t>венных, промышленных и комм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нально-складских районов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6,3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3.1.7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Основные проезды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12,6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Плотность улично-дорожной сети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proofErr w:type="gramStart"/>
            <w:r w:rsidRPr="004D3F71">
              <w:rPr>
                <w:szCs w:val="28"/>
              </w:rPr>
              <w:t>км</w:t>
            </w:r>
            <w:proofErr w:type="gramEnd"/>
            <w:r w:rsidRPr="004D3F71">
              <w:rPr>
                <w:szCs w:val="28"/>
              </w:rPr>
              <w:t>/кв. 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5,3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Обеспеченность населения индивид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альными легковыми автомобилями (на 1000 жителей)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автомобилей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350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Общее количество личных автомоб</w:t>
            </w:r>
            <w:r w:rsidRPr="004D3F71">
              <w:rPr>
                <w:szCs w:val="28"/>
              </w:rPr>
              <w:t>и</w:t>
            </w:r>
            <w:r w:rsidRPr="004D3F71">
              <w:rPr>
                <w:szCs w:val="28"/>
              </w:rPr>
              <w:t>лей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автомобилей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25690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567059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Гаражи и стоянки для хранения ле</w:t>
            </w:r>
            <w:r w:rsidRPr="004D3F71">
              <w:rPr>
                <w:szCs w:val="28"/>
              </w:rPr>
              <w:t>г</w:t>
            </w:r>
            <w:r w:rsidRPr="004D3F71">
              <w:rPr>
                <w:szCs w:val="28"/>
              </w:rPr>
              <w:t>ковых автомобилей</w:t>
            </w:r>
            <w:r w:rsidR="00567059">
              <w:rPr>
                <w:szCs w:val="28"/>
              </w:rPr>
              <w:t xml:space="preserve">, </w:t>
            </w:r>
            <w:r w:rsidRPr="004D3F71">
              <w:rPr>
                <w:szCs w:val="28"/>
              </w:rPr>
              <w:t>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proofErr w:type="spellStart"/>
            <w:r w:rsidRPr="004D3F71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23120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567059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Много</w:t>
            </w:r>
            <w:r w:rsidR="00E07C1C" w:rsidRPr="004D3F71">
              <w:rPr>
                <w:szCs w:val="28"/>
              </w:rPr>
              <w:t>уровневые паркинги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proofErr w:type="spellStart"/>
            <w:r w:rsidRPr="004D3F71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12230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567059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Открытые автостоянки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proofErr w:type="spellStart"/>
            <w:r w:rsidRPr="004D3F71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10890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Сооружения улично-дорожной сети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Путепроводы через железнодорожные пути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4.3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Тоннели под железнодорожными п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тями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Внеуличные пешеходные переходы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9</w:t>
            </w:r>
          </w:p>
        </w:tc>
      </w:tr>
    </w:tbl>
    <w:bookmarkEnd w:id="1"/>
    <w:p w:rsidR="00412FA6" w:rsidRPr="0075601C" w:rsidRDefault="00412FA6" w:rsidP="00412FA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70A1D" w:rsidRDefault="00870A1D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sectPr w:rsidR="00301B85" w:rsidSect="00567059">
      <w:footerReference w:type="default" r:id="rId26"/>
      <w:footerReference w:type="first" r:id="rId27"/>
      <w:pgSz w:w="11906" w:h="16838" w:code="9"/>
      <w:pgMar w:top="1134" w:right="567" w:bottom="709" w:left="1418" w:header="709" w:footer="7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EA9" w:rsidRDefault="006C6EA9" w:rsidP="007B56B1">
      <w:r>
        <w:separator/>
      </w:r>
    </w:p>
    <w:p w:rsidR="006C6EA9" w:rsidRDefault="006C6EA9"/>
  </w:endnote>
  <w:endnote w:type="continuationSeparator" w:id="0">
    <w:p w:rsidR="006C6EA9" w:rsidRDefault="006C6EA9" w:rsidP="007B56B1">
      <w:r>
        <w:continuationSeparator/>
      </w:r>
    </w:p>
    <w:p w:rsidR="006C6EA9" w:rsidRDefault="006C6E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310E14" w:rsidRDefault="006C6EA9" w:rsidP="00310E1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254887" w:rsidRDefault="006C6EA9" w:rsidP="00B01220">
    <w:pPr>
      <w:pStyle w:val="aa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254887" w:rsidRDefault="006C6EA9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254887" w:rsidRDefault="006C6EA9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254887" w:rsidRDefault="006C6EA9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254887" w:rsidRDefault="006C6EA9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0941"/>
    </w:sdtPr>
    <w:sdtContent>
      <w:p w:rsidR="006C6EA9" w:rsidRDefault="00CD3D42">
        <w:pPr>
          <w:pStyle w:val="aa"/>
          <w:jc w:val="center"/>
        </w:pPr>
      </w:p>
    </w:sdtContent>
  </w:sdt>
  <w:p w:rsidR="006C6EA9" w:rsidRPr="00B01220" w:rsidRDefault="006C6EA9" w:rsidP="00B01220">
    <w:pPr>
      <w:pStyle w:val="aa"/>
      <w:rPr>
        <w:sz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320417" w:rsidRDefault="006C6EA9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EA9" w:rsidRDefault="006C6EA9" w:rsidP="007B56B1">
      <w:r>
        <w:separator/>
      </w:r>
    </w:p>
    <w:p w:rsidR="006C6EA9" w:rsidRDefault="006C6EA9"/>
  </w:footnote>
  <w:footnote w:type="continuationSeparator" w:id="0">
    <w:p w:rsidR="006C6EA9" w:rsidRDefault="006C6EA9" w:rsidP="007B56B1">
      <w:r>
        <w:continuationSeparator/>
      </w:r>
    </w:p>
    <w:p w:rsidR="006C6EA9" w:rsidRDefault="006C6E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Default="00CD3D4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C6EA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6EA9" w:rsidRDefault="006C6EA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46482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C6EA9" w:rsidRPr="00310E14" w:rsidRDefault="00CD3D42" w:rsidP="00310E14">
        <w:pPr>
          <w:pStyle w:val="a4"/>
          <w:ind w:firstLine="0"/>
          <w:jc w:val="center"/>
          <w:rPr>
            <w:sz w:val="24"/>
          </w:rPr>
        </w:pPr>
        <w:r w:rsidRPr="00310E14">
          <w:rPr>
            <w:sz w:val="24"/>
          </w:rPr>
          <w:fldChar w:fldCharType="begin"/>
        </w:r>
        <w:r w:rsidR="006C6EA9" w:rsidRPr="00310E14">
          <w:rPr>
            <w:sz w:val="24"/>
          </w:rPr>
          <w:instrText>PAGE   \* MERGEFORMAT</w:instrText>
        </w:r>
        <w:r w:rsidRPr="00310E14">
          <w:rPr>
            <w:sz w:val="24"/>
          </w:rPr>
          <w:fldChar w:fldCharType="separate"/>
        </w:r>
        <w:r w:rsidR="00380110">
          <w:rPr>
            <w:noProof/>
            <w:sz w:val="24"/>
          </w:rPr>
          <w:t>3</w:t>
        </w:r>
        <w:r w:rsidRPr="00310E14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0E35E1" w:rsidRDefault="006C6EA9" w:rsidP="009E0E53">
    <w:pPr>
      <w:pStyle w:val="a4"/>
      <w:ind w:right="-2" w:firstLine="0"/>
      <w:jc w:val="center"/>
      <w:rPr>
        <w:rStyle w:val="a5"/>
        <w:sz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1785668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C6EA9" w:rsidRPr="00DF70AC" w:rsidRDefault="00CD3D42" w:rsidP="00DF70AC">
        <w:pPr>
          <w:pStyle w:val="a4"/>
          <w:ind w:firstLine="0"/>
          <w:jc w:val="center"/>
          <w:rPr>
            <w:sz w:val="24"/>
          </w:rPr>
        </w:pPr>
        <w:r w:rsidRPr="00DF70AC">
          <w:rPr>
            <w:sz w:val="24"/>
          </w:rPr>
          <w:fldChar w:fldCharType="begin"/>
        </w:r>
        <w:r w:rsidR="006C6EA9" w:rsidRPr="00DF70AC">
          <w:rPr>
            <w:sz w:val="24"/>
          </w:rPr>
          <w:instrText>PAGE   \* MERGEFORMAT</w:instrText>
        </w:r>
        <w:r w:rsidRPr="00DF70AC">
          <w:rPr>
            <w:sz w:val="24"/>
          </w:rPr>
          <w:fldChar w:fldCharType="separate"/>
        </w:r>
        <w:r w:rsidR="00380110">
          <w:rPr>
            <w:noProof/>
            <w:sz w:val="24"/>
          </w:rPr>
          <w:t>23</w:t>
        </w:r>
        <w:r w:rsidRPr="00DF70AC">
          <w:rPr>
            <w:sz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A9" w:rsidRPr="00DF70AC" w:rsidRDefault="006C6EA9" w:rsidP="00DF70AC">
    <w:pPr>
      <w:pStyle w:val="a4"/>
      <w:ind w:firstLine="0"/>
      <w:jc w:val="center"/>
      <w:rPr>
        <w:sz w:val="24"/>
      </w:rPr>
    </w:pPr>
  </w:p>
  <w:p w:rsidR="006C6EA9" w:rsidRDefault="006C6EA9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5806"/>
    </w:sdtPr>
    <w:sdtEndPr>
      <w:rPr>
        <w:sz w:val="24"/>
      </w:rPr>
    </w:sdtEndPr>
    <w:sdtContent>
      <w:p w:rsidR="006C6EA9" w:rsidRPr="00FE53FC" w:rsidRDefault="00CD3D42" w:rsidP="00FE53FC">
        <w:pPr>
          <w:pStyle w:val="a4"/>
          <w:ind w:firstLine="0"/>
          <w:jc w:val="center"/>
          <w:rPr>
            <w:sz w:val="24"/>
          </w:rPr>
        </w:pPr>
        <w:r w:rsidRPr="00FE53FC">
          <w:rPr>
            <w:sz w:val="24"/>
          </w:rPr>
          <w:fldChar w:fldCharType="begin"/>
        </w:r>
        <w:r w:rsidR="006C6EA9" w:rsidRPr="00FE53FC">
          <w:rPr>
            <w:sz w:val="24"/>
          </w:rPr>
          <w:instrText xml:space="preserve"> PAGE   \* MERGEFORMAT </w:instrText>
        </w:r>
        <w:r w:rsidRPr="00FE53FC">
          <w:rPr>
            <w:sz w:val="24"/>
          </w:rPr>
          <w:fldChar w:fldCharType="separate"/>
        </w:r>
        <w:r w:rsidR="00380110">
          <w:rPr>
            <w:noProof/>
            <w:sz w:val="24"/>
          </w:rPr>
          <w:t>17</w:t>
        </w:r>
        <w:r w:rsidRPr="00FE53FC">
          <w:rPr>
            <w:noProof/>
            <w:sz w:val="24"/>
          </w:rPr>
          <w:fldChar w:fldCharType="end"/>
        </w:r>
      </w:p>
    </w:sdtContent>
  </w:sdt>
  <w:p w:rsidR="006C6EA9" w:rsidRDefault="006C6EA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6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26"/>
  </w:num>
  <w:num w:numId="4">
    <w:abstractNumId w:val="13"/>
  </w:num>
  <w:num w:numId="5">
    <w:abstractNumId w:val="17"/>
  </w:num>
  <w:num w:numId="6">
    <w:abstractNumId w:val="25"/>
  </w:num>
  <w:num w:numId="7">
    <w:abstractNumId w:val="22"/>
  </w:num>
  <w:num w:numId="8">
    <w:abstractNumId w:val="12"/>
  </w:num>
  <w:num w:numId="9">
    <w:abstractNumId w:val="16"/>
  </w:num>
  <w:num w:numId="10">
    <w:abstractNumId w:val="30"/>
  </w:num>
  <w:num w:numId="11">
    <w:abstractNumId w:val="21"/>
  </w:num>
  <w:num w:numId="12">
    <w:abstractNumId w:val="14"/>
  </w:num>
  <w:num w:numId="13">
    <w:abstractNumId w:val="15"/>
  </w:num>
  <w:num w:numId="14">
    <w:abstractNumId w:val="28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7"/>
  </w:num>
  <w:num w:numId="27">
    <w:abstractNumId w:val="32"/>
  </w:num>
  <w:num w:numId="28">
    <w:abstractNumId w:val="24"/>
  </w:num>
  <w:num w:numId="29">
    <w:abstractNumId w:val="29"/>
  </w:num>
  <w:num w:numId="30">
    <w:abstractNumId w:val="9"/>
  </w:num>
  <w:num w:numId="31">
    <w:abstractNumId w:val="31"/>
  </w:num>
  <w:num w:numId="32">
    <w:abstractNumId w:val="33"/>
  </w:num>
  <w:num w:numId="33">
    <w:abstractNumId w:val="23"/>
  </w:num>
  <w:num w:numId="34">
    <w:abstractNumId w:val="3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57"/>
    <w:rsid w:val="00000D91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7A6"/>
    <w:rsid w:val="00013F14"/>
    <w:rsid w:val="000144D8"/>
    <w:rsid w:val="00014D4F"/>
    <w:rsid w:val="0001500C"/>
    <w:rsid w:val="0001648F"/>
    <w:rsid w:val="00017DC0"/>
    <w:rsid w:val="000201A5"/>
    <w:rsid w:val="00020E33"/>
    <w:rsid w:val="00023090"/>
    <w:rsid w:val="00023CC8"/>
    <w:rsid w:val="00023CD0"/>
    <w:rsid w:val="0002407E"/>
    <w:rsid w:val="000241D9"/>
    <w:rsid w:val="000254EB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6921"/>
    <w:rsid w:val="000372F4"/>
    <w:rsid w:val="000374C2"/>
    <w:rsid w:val="000401D7"/>
    <w:rsid w:val="00041C1F"/>
    <w:rsid w:val="00042F32"/>
    <w:rsid w:val="00042F68"/>
    <w:rsid w:val="00043B6B"/>
    <w:rsid w:val="000442B1"/>
    <w:rsid w:val="000448FC"/>
    <w:rsid w:val="00044994"/>
    <w:rsid w:val="00046182"/>
    <w:rsid w:val="00047CF1"/>
    <w:rsid w:val="00050117"/>
    <w:rsid w:val="00050A7A"/>
    <w:rsid w:val="00053F17"/>
    <w:rsid w:val="000547D9"/>
    <w:rsid w:val="00054EE8"/>
    <w:rsid w:val="00055011"/>
    <w:rsid w:val="00056B11"/>
    <w:rsid w:val="00056D44"/>
    <w:rsid w:val="00056EC7"/>
    <w:rsid w:val="00057B46"/>
    <w:rsid w:val="000600A7"/>
    <w:rsid w:val="00061572"/>
    <w:rsid w:val="000615EF"/>
    <w:rsid w:val="00061AC9"/>
    <w:rsid w:val="000625FC"/>
    <w:rsid w:val="00064229"/>
    <w:rsid w:val="000645C3"/>
    <w:rsid w:val="00064A24"/>
    <w:rsid w:val="00064C54"/>
    <w:rsid w:val="00064DE1"/>
    <w:rsid w:val="00067004"/>
    <w:rsid w:val="000672F4"/>
    <w:rsid w:val="00067F1C"/>
    <w:rsid w:val="0007117E"/>
    <w:rsid w:val="0007152D"/>
    <w:rsid w:val="00072E4D"/>
    <w:rsid w:val="00072F82"/>
    <w:rsid w:val="000733F8"/>
    <w:rsid w:val="000735FB"/>
    <w:rsid w:val="000736DD"/>
    <w:rsid w:val="00073A34"/>
    <w:rsid w:val="000740EE"/>
    <w:rsid w:val="0007471A"/>
    <w:rsid w:val="000751FA"/>
    <w:rsid w:val="00075AF2"/>
    <w:rsid w:val="000767EB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6772"/>
    <w:rsid w:val="000C1C6B"/>
    <w:rsid w:val="000C1FC4"/>
    <w:rsid w:val="000C331A"/>
    <w:rsid w:val="000C3E0E"/>
    <w:rsid w:val="000C486C"/>
    <w:rsid w:val="000C4AB8"/>
    <w:rsid w:val="000C5391"/>
    <w:rsid w:val="000C56E8"/>
    <w:rsid w:val="000C5E0A"/>
    <w:rsid w:val="000C7689"/>
    <w:rsid w:val="000C77A3"/>
    <w:rsid w:val="000C7F6D"/>
    <w:rsid w:val="000D1BA7"/>
    <w:rsid w:val="000D3124"/>
    <w:rsid w:val="000D3AD1"/>
    <w:rsid w:val="000D4486"/>
    <w:rsid w:val="000D4816"/>
    <w:rsid w:val="000D4CA8"/>
    <w:rsid w:val="000D56F0"/>
    <w:rsid w:val="000D6E4B"/>
    <w:rsid w:val="000D73BE"/>
    <w:rsid w:val="000E0A65"/>
    <w:rsid w:val="000E291A"/>
    <w:rsid w:val="000E30E9"/>
    <w:rsid w:val="000E35E1"/>
    <w:rsid w:val="000E3654"/>
    <w:rsid w:val="000E3F83"/>
    <w:rsid w:val="000E4284"/>
    <w:rsid w:val="000E47C3"/>
    <w:rsid w:val="000E52BC"/>
    <w:rsid w:val="000E7F51"/>
    <w:rsid w:val="000F0856"/>
    <w:rsid w:val="000F2CFF"/>
    <w:rsid w:val="000F3B16"/>
    <w:rsid w:val="000F4321"/>
    <w:rsid w:val="000F534B"/>
    <w:rsid w:val="000F6393"/>
    <w:rsid w:val="000F7837"/>
    <w:rsid w:val="00100F16"/>
    <w:rsid w:val="001023A8"/>
    <w:rsid w:val="00103953"/>
    <w:rsid w:val="00103EA1"/>
    <w:rsid w:val="00104A67"/>
    <w:rsid w:val="00104F45"/>
    <w:rsid w:val="00105B3B"/>
    <w:rsid w:val="00106445"/>
    <w:rsid w:val="00106496"/>
    <w:rsid w:val="00107607"/>
    <w:rsid w:val="0011027D"/>
    <w:rsid w:val="0011073D"/>
    <w:rsid w:val="001117F8"/>
    <w:rsid w:val="00112B7A"/>
    <w:rsid w:val="00113372"/>
    <w:rsid w:val="001133FD"/>
    <w:rsid w:val="001141D2"/>
    <w:rsid w:val="00114D25"/>
    <w:rsid w:val="00115EB6"/>
    <w:rsid w:val="00115FBF"/>
    <w:rsid w:val="0011665B"/>
    <w:rsid w:val="00117802"/>
    <w:rsid w:val="00117E9B"/>
    <w:rsid w:val="00120699"/>
    <w:rsid w:val="001215FA"/>
    <w:rsid w:val="001217D3"/>
    <w:rsid w:val="00122016"/>
    <w:rsid w:val="00124ED8"/>
    <w:rsid w:val="001254BB"/>
    <w:rsid w:val="001255E7"/>
    <w:rsid w:val="00125BC4"/>
    <w:rsid w:val="0012733A"/>
    <w:rsid w:val="001273EC"/>
    <w:rsid w:val="001273F1"/>
    <w:rsid w:val="00133020"/>
    <w:rsid w:val="00133E90"/>
    <w:rsid w:val="001349DA"/>
    <w:rsid w:val="00135A60"/>
    <w:rsid w:val="00135DA9"/>
    <w:rsid w:val="00137009"/>
    <w:rsid w:val="00140CA0"/>
    <w:rsid w:val="00141731"/>
    <w:rsid w:val="00142032"/>
    <w:rsid w:val="00142A48"/>
    <w:rsid w:val="00144120"/>
    <w:rsid w:val="0014417E"/>
    <w:rsid w:val="00144551"/>
    <w:rsid w:val="00144609"/>
    <w:rsid w:val="001463AF"/>
    <w:rsid w:val="001467C3"/>
    <w:rsid w:val="00146D51"/>
    <w:rsid w:val="001470A7"/>
    <w:rsid w:val="00147A91"/>
    <w:rsid w:val="0015004A"/>
    <w:rsid w:val="00150EC5"/>
    <w:rsid w:val="00151156"/>
    <w:rsid w:val="0015383F"/>
    <w:rsid w:val="001539C3"/>
    <w:rsid w:val="00157201"/>
    <w:rsid w:val="001578A2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75"/>
    <w:rsid w:val="00171561"/>
    <w:rsid w:val="00171972"/>
    <w:rsid w:val="00171EBF"/>
    <w:rsid w:val="001727CA"/>
    <w:rsid w:val="00176761"/>
    <w:rsid w:val="00176AB3"/>
    <w:rsid w:val="00177976"/>
    <w:rsid w:val="00181586"/>
    <w:rsid w:val="00181C22"/>
    <w:rsid w:val="00181DA2"/>
    <w:rsid w:val="001830C3"/>
    <w:rsid w:val="001835D3"/>
    <w:rsid w:val="0018480E"/>
    <w:rsid w:val="00190724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21D5"/>
    <w:rsid w:val="001A2ACC"/>
    <w:rsid w:val="001A4D18"/>
    <w:rsid w:val="001A535B"/>
    <w:rsid w:val="001A60AD"/>
    <w:rsid w:val="001A65C2"/>
    <w:rsid w:val="001A6606"/>
    <w:rsid w:val="001A757E"/>
    <w:rsid w:val="001A7683"/>
    <w:rsid w:val="001A77AC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D7"/>
    <w:rsid w:val="001D3B81"/>
    <w:rsid w:val="001D41C9"/>
    <w:rsid w:val="001D42D6"/>
    <w:rsid w:val="001D553A"/>
    <w:rsid w:val="001D7B31"/>
    <w:rsid w:val="001E1672"/>
    <w:rsid w:val="001E23ED"/>
    <w:rsid w:val="001E3B57"/>
    <w:rsid w:val="001E6117"/>
    <w:rsid w:val="001E65A7"/>
    <w:rsid w:val="001E79C8"/>
    <w:rsid w:val="001E7DBC"/>
    <w:rsid w:val="001F097B"/>
    <w:rsid w:val="001F1C5F"/>
    <w:rsid w:val="001F2A12"/>
    <w:rsid w:val="001F391E"/>
    <w:rsid w:val="001F3990"/>
    <w:rsid w:val="001F3AFB"/>
    <w:rsid w:val="001F4837"/>
    <w:rsid w:val="001F50C2"/>
    <w:rsid w:val="001F53DC"/>
    <w:rsid w:val="001F6479"/>
    <w:rsid w:val="001F7454"/>
    <w:rsid w:val="00200C5B"/>
    <w:rsid w:val="00201283"/>
    <w:rsid w:val="00201B08"/>
    <w:rsid w:val="002031CA"/>
    <w:rsid w:val="0020373F"/>
    <w:rsid w:val="002037CE"/>
    <w:rsid w:val="002048F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257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A77"/>
    <w:rsid w:val="00245173"/>
    <w:rsid w:val="002454D9"/>
    <w:rsid w:val="00247861"/>
    <w:rsid w:val="00247B54"/>
    <w:rsid w:val="00247CAE"/>
    <w:rsid w:val="00247ED5"/>
    <w:rsid w:val="00250C36"/>
    <w:rsid w:val="00250CAC"/>
    <w:rsid w:val="00251AD2"/>
    <w:rsid w:val="00252154"/>
    <w:rsid w:val="00252F37"/>
    <w:rsid w:val="00253195"/>
    <w:rsid w:val="00254D40"/>
    <w:rsid w:val="00256420"/>
    <w:rsid w:val="00256DD8"/>
    <w:rsid w:val="00257326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69C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2611"/>
    <w:rsid w:val="0028357C"/>
    <w:rsid w:val="00284A61"/>
    <w:rsid w:val="00284CF4"/>
    <w:rsid w:val="00286B0C"/>
    <w:rsid w:val="00291280"/>
    <w:rsid w:val="00291C88"/>
    <w:rsid w:val="00291DF6"/>
    <w:rsid w:val="00291DF7"/>
    <w:rsid w:val="00291ED8"/>
    <w:rsid w:val="002942CB"/>
    <w:rsid w:val="002943E5"/>
    <w:rsid w:val="00294E68"/>
    <w:rsid w:val="00295DC0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467"/>
    <w:rsid w:val="002C3500"/>
    <w:rsid w:val="002C38CE"/>
    <w:rsid w:val="002C49E0"/>
    <w:rsid w:val="002C58AD"/>
    <w:rsid w:val="002C69B1"/>
    <w:rsid w:val="002C6ACA"/>
    <w:rsid w:val="002C70C0"/>
    <w:rsid w:val="002D0168"/>
    <w:rsid w:val="002D0A60"/>
    <w:rsid w:val="002D0B9A"/>
    <w:rsid w:val="002D18EF"/>
    <w:rsid w:val="002D1D93"/>
    <w:rsid w:val="002D1FEC"/>
    <w:rsid w:val="002D3F5A"/>
    <w:rsid w:val="002D40D6"/>
    <w:rsid w:val="002D45A4"/>
    <w:rsid w:val="002D4B72"/>
    <w:rsid w:val="002D53E5"/>
    <w:rsid w:val="002D579A"/>
    <w:rsid w:val="002D61E7"/>
    <w:rsid w:val="002D658E"/>
    <w:rsid w:val="002E03AB"/>
    <w:rsid w:val="002E0B94"/>
    <w:rsid w:val="002E136A"/>
    <w:rsid w:val="002E2B83"/>
    <w:rsid w:val="002E317D"/>
    <w:rsid w:val="002E4F19"/>
    <w:rsid w:val="002F0B62"/>
    <w:rsid w:val="002F1D74"/>
    <w:rsid w:val="002F29F7"/>
    <w:rsid w:val="002F32E6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7467"/>
    <w:rsid w:val="002F7699"/>
    <w:rsid w:val="002F7E20"/>
    <w:rsid w:val="0030051D"/>
    <w:rsid w:val="00300524"/>
    <w:rsid w:val="00300CD0"/>
    <w:rsid w:val="00301013"/>
    <w:rsid w:val="00301B85"/>
    <w:rsid w:val="00301BC5"/>
    <w:rsid w:val="0030205D"/>
    <w:rsid w:val="0030230A"/>
    <w:rsid w:val="00303194"/>
    <w:rsid w:val="00303319"/>
    <w:rsid w:val="00305274"/>
    <w:rsid w:val="003067B1"/>
    <w:rsid w:val="003078D6"/>
    <w:rsid w:val="0031034C"/>
    <w:rsid w:val="00310E14"/>
    <w:rsid w:val="003158D6"/>
    <w:rsid w:val="003166BF"/>
    <w:rsid w:val="00316AE5"/>
    <w:rsid w:val="00317533"/>
    <w:rsid w:val="003178D5"/>
    <w:rsid w:val="00320417"/>
    <w:rsid w:val="00321D89"/>
    <w:rsid w:val="00322676"/>
    <w:rsid w:val="00323EF4"/>
    <w:rsid w:val="00324AA2"/>
    <w:rsid w:val="0032578F"/>
    <w:rsid w:val="00325F2B"/>
    <w:rsid w:val="00326E69"/>
    <w:rsid w:val="00326E96"/>
    <w:rsid w:val="0032753E"/>
    <w:rsid w:val="0032773C"/>
    <w:rsid w:val="00330C7C"/>
    <w:rsid w:val="00332187"/>
    <w:rsid w:val="00333AFD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4DC"/>
    <w:rsid w:val="003445C2"/>
    <w:rsid w:val="00345039"/>
    <w:rsid w:val="00345FA5"/>
    <w:rsid w:val="00345FE4"/>
    <w:rsid w:val="00346290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420D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53F3"/>
    <w:rsid w:val="00375479"/>
    <w:rsid w:val="00376269"/>
    <w:rsid w:val="00377D1D"/>
    <w:rsid w:val="00380110"/>
    <w:rsid w:val="0038167B"/>
    <w:rsid w:val="00381ADC"/>
    <w:rsid w:val="00381F57"/>
    <w:rsid w:val="003822D1"/>
    <w:rsid w:val="00382AA3"/>
    <w:rsid w:val="00382AE9"/>
    <w:rsid w:val="00382EAA"/>
    <w:rsid w:val="0038308E"/>
    <w:rsid w:val="0038396A"/>
    <w:rsid w:val="0038443E"/>
    <w:rsid w:val="00385D2B"/>
    <w:rsid w:val="00386A3C"/>
    <w:rsid w:val="003871D8"/>
    <w:rsid w:val="00387454"/>
    <w:rsid w:val="00391103"/>
    <w:rsid w:val="003911C9"/>
    <w:rsid w:val="003918E4"/>
    <w:rsid w:val="00391A79"/>
    <w:rsid w:val="003923AD"/>
    <w:rsid w:val="00392FB5"/>
    <w:rsid w:val="003938BC"/>
    <w:rsid w:val="00394DCC"/>
    <w:rsid w:val="00395771"/>
    <w:rsid w:val="003964B4"/>
    <w:rsid w:val="00396DB3"/>
    <w:rsid w:val="00397435"/>
    <w:rsid w:val="003A0675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66"/>
    <w:rsid w:val="003B77CC"/>
    <w:rsid w:val="003C05A9"/>
    <w:rsid w:val="003C24E1"/>
    <w:rsid w:val="003C3487"/>
    <w:rsid w:val="003C3601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523A"/>
    <w:rsid w:val="003D6B7A"/>
    <w:rsid w:val="003D7B98"/>
    <w:rsid w:val="003E0F48"/>
    <w:rsid w:val="003E2C9C"/>
    <w:rsid w:val="003E37F3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B60"/>
    <w:rsid w:val="003F5E5A"/>
    <w:rsid w:val="003F5E98"/>
    <w:rsid w:val="003F6815"/>
    <w:rsid w:val="003F775E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2FA6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3DD4"/>
    <w:rsid w:val="0042470E"/>
    <w:rsid w:val="004262E6"/>
    <w:rsid w:val="00426321"/>
    <w:rsid w:val="0042734B"/>
    <w:rsid w:val="0043052B"/>
    <w:rsid w:val="00431F56"/>
    <w:rsid w:val="0043288F"/>
    <w:rsid w:val="00433CCE"/>
    <w:rsid w:val="00434506"/>
    <w:rsid w:val="00435123"/>
    <w:rsid w:val="0043521F"/>
    <w:rsid w:val="00435402"/>
    <w:rsid w:val="00435649"/>
    <w:rsid w:val="0043581A"/>
    <w:rsid w:val="00435C4A"/>
    <w:rsid w:val="00436B85"/>
    <w:rsid w:val="00437374"/>
    <w:rsid w:val="00440C5D"/>
    <w:rsid w:val="004410F1"/>
    <w:rsid w:val="0044172F"/>
    <w:rsid w:val="004418D6"/>
    <w:rsid w:val="004432E8"/>
    <w:rsid w:val="0044425E"/>
    <w:rsid w:val="004442C9"/>
    <w:rsid w:val="0044602E"/>
    <w:rsid w:val="0044683C"/>
    <w:rsid w:val="00446BFA"/>
    <w:rsid w:val="00446C02"/>
    <w:rsid w:val="00446E4F"/>
    <w:rsid w:val="004476D1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9DA"/>
    <w:rsid w:val="00457DF4"/>
    <w:rsid w:val="00461A47"/>
    <w:rsid w:val="00462B57"/>
    <w:rsid w:val="004633E6"/>
    <w:rsid w:val="004636CD"/>
    <w:rsid w:val="00463BDB"/>
    <w:rsid w:val="00464926"/>
    <w:rsid w:val="00464AC2"/>
    <w:rsid w:val="00465576"/>
    <w:rsid w:val="004665F8"/>
    <w:rsid w:val="0046703F"/>
    <w:rsid w:val="00467DFC"/>
    <w:rsid w:val="004722FD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21B2"/>
    <w:rsid w:val="00495807"/>
    <w:rsid w:val="0049593F"/>
    <w:rsid w:val="00496446"/>
    <w:rsid w:val="00496F4E"/>
    <w:rsid w:val="004972AA"/>
    <w:rsid w:val="004A0113"/>
    <w:rsid w:val="004A1D3D"/>
    <w:rsid w:val="004A1F1F"/>
    <w:rsid w:val="004A2047"/>
    <w:rsid w:val="004A216C"/>
    <w:rsid w:val="004A301F"/>
    <w:rsid w:val="004A3300"/>
    <w:rsid w:val="004A4205"/>
    <w:rsid w:val="004A43A3"/>
    <w:rsid w:val="004A5075"/>
    <w:rsid w:val="004A6E8C"/>
    <w:rsid w:val="004A7BA6"/>
    <w:rsid w:val="004B1435"/>
    <w:rsid w:val="004B17CC"/>
    <w:rsid w:val="004B5121"/>
    <w:rsid w:val="004B73FF"/>
    <w:rsid w:val="004C1CF0"/>
    <w:rsid w:val="004C1DDC"/>
    <w:rsid w:val="004C2943"/>
    <w:rsid w:val="004C2B70"/>
    <w:rsid w:val="004C2ECA"/>
    <w:rsid w:val="004C38ED"/>
    <w:rsid w:val="004C3EA1"/>
    <w:rsid w:val="004C4885"/>
    <w:rsid w:val="004C6546"/>
    <w:rsid w:val="004C73A7"/>
    <w:rsid w:val="004D14EF"/>
    <w:rsid w:val="004D21DE"/>
    <w:rsid w:val="004D28C5"/>
    <w:rsid w:val="004D2FDC"/>
    <w:rsid w:val="004D3607"/>
    <w:rsid w:val="004D3F71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4522"/>
    <w:rsid w:val="004E54CA"/>
    <w:rsid w:val="004E6D7B"/>
    <w:rsid w:val="004E7F5E"/>
    <w:rsid w:val="004F034A"/>
    <w:rsid w:val="004F1125"/>
    <w:rsid w:val="004F1618"/>
    <w:rsid w:val="004F1D71"/>
    <w:rsid w:val="004F2244"/>
    <w:rsid w:val="004F2A32"/>
    <w:rsid w:val="004F3280"/>
    <w:rsid w:val="004F5FDB"/>
    <w:rsid w:val="004F69D0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07540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5B5"/>
    <w:rsid w:val="00521685"/>
    <w:rsid w:val="00522690"/>
    <w:rsid w:val="005227A0"/>
    <w:rsid w:val="00523719"/>
    <w:rsid w:val="00523B77"/>
    <w:rsid w:val="00524C4D"/>
    <w:rsid w:val="005251D5"/>
    <w:rsid w:val="005259AD"/>
    <w:rsid w:val="00525B5B"/>
    <w:rsid w:val="00526FDC"/>
    <w:rsid w:val="0052714F"/>
    <w:rsid w:val="005276B2"/>
    <w:rsid w:val="00530DE3"/>
    <w:rsid w:val="0053280E"/>
    <w:rsid w:val="005331C7"/>
    <w:rsid w:val="005339A9"/>
    <w:rsid w:val="00533D40"/>
    <w:rsid w:val="005348FF"/>
    <w:rsid w:val="00534B33"/>
    <w:rsid w:val="00535C99"/>
    <w:rsid w:val="00535EF1"/>
    <w:rsid w:val="005363E0"/>
    <w:rsid w:val="00536ACE"/>
    <w:rsid w:val="005378BF"/>
    <w:rsid w:val="005401AE"/>
    <w:rsid w:val="00541172"/>
    <w:rsid w:val="0054179B"/>
    <w:rsid w:val="0054324E"/>
    <w:rsid w:val="005442E6"/>
    <w:rsid w:val="0054530C"/>
    <w:rsid w:val="0054564B"/>
    <w:rsid w:val="005474E8"/>
    <w:rsid w:val="0055173B"/>
    <w:rsid w:val="0055191C"/>
    <w:rsid w:val="00552929"/>
    <w:rsid w:val="005536AE"/>
    <w:rsid w:val="005546E9"/>
    <w:rsid w:val="00555792"/>
    <w:rsid w:val="005574C6"/>
    <w:rsid w:val="00557ACE"/>
    <w:rsid w:val="00560265"/>
    <w:rsid w:val="005606EE"/>
    <w:rsid w:val="0056079A"/>
    <w:rsid w:val="00561CBB"/>
    <w:rsid w:val="00561DCE"/>
    <w:rsid w:val="005622F7"/>
    <w:rsid w:val="00563C46"/>
    <w:rsid w:val="00564516"/>
    <w:rsid w:val="00565141"/>
    <w:rsid w:val="00567059"/>
    <w:rsid w:val="00567169"/>
    <w:rsid w:val="00567A73"/>
    <w:rsid w:val="00571A7A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BE1"/>
    <w:rsid w:val="00585FEB"/>
    <w:rsid w:val="00586AC9"/>
    <w:rsid w:val="00586F7C"/>
    <w:rsid w:val="00587EE9"/>
    <w:rsid w:val="005915A8"/>
    <w:rsid w:val="00591C3C"/>
    <w:rsid w:val="0059281C"/>
    <w:rsid w:val="005929E8"/>
    <w:rsid w:val="005933BD"/>
    <w:rsid w:val="00593B48"/>
    <w:rsid w:val="00593DA7"/>
    <w:rsid w:val="00594348"/>
    <w:rsid w:val="005957CA"/>
    <w:rsid w:val="005968B3"/>
    <w:rsid w:val="00596F67"/>
    <w:rsid w:val="00597527"/>
    <w:rsid w:val="00597898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A75AF"/>
    <w:rsid w:val="005B0A68"/>
    <w:rsid w:val="005B15D0"/>
    <w:rsid w:val="005B196D"/>
    <w:rsid w:val="005B2227"/>
    <w:rsid w:val="005B2EA2"/>
    <w:rsid w:val="005B34AE"/>
    <w:rsid w:val="005B61F1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C7499"/>
    <w:rsid w:val="005C7DBD"/>
    <w:rsid w:val="005D0281"/>
    <w:rsid w:val="005D0AD7"/>
    <w:rsid w:val="005D11CA"/>
    <w:rsid w:val="005D1313"/>
    <w:rsid w:val="005D2194"/>
    <w:rsid w:val="005D3D99"/>
    <w:rsid w:val="005D4D20"/>
    <w:rsid w:val="005D53A4"/>
    <w:rsid w:val="005D5DFA"/>
    <w:rsid w:val="005D5F80"/>
    <w:rsid w:val="005D6265"/>
    <w:rsid w:val="005D6C85"/>
    <w:rsid w:val="005D7573"/>
    <w:rsid w:val="005E13F4"/>
    <w:rsid w:val="005E1A11"/>
    <w:rsid w:val="005E1EF4"/>
    <w:rsid w:val="005E2D65"/>
    <w:rsid w:val="005E391C"/>
    <w:rsid w:val="005E498C"/>
    <w:rsid w:val="005F0A04"/>
    <w:rsid w:val="005F0C8C"/>
    <w:rsid w:val="005F1A2E"/>
    <w:rsid w:val="005F2F53"/>
    <w:rsid w:val="005F2FE1"/>
    <w:rsid w:val="005F31F6"/>
    <w:rsid w:val="005F3506"/>
    <w:rsid w:val="005F3C25"/>
    <w:rsid w:val="005F4EE5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1B22"/>
    <w:rsid w:val="006122BE"/>
    <w:rsid w:val="006135FA"/>
    <w:rsid w:val="006141B8"/>
    <w:rsid w:val="00614E01"/>
    <w:rsid w:val="00614E2C"/>
    <w:rsid w:val="00615E46"/>
    <w:rsid w:val="00616E74"/>
    <w:rsid w:val="006172A1"/>
    <w:rsid w:val="00617708"/>
    <w:rsid w:val="006205C9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00E9"/>
    <w:rsid w:val="0064300B"/>
    <w:rsid w:val="006431C7"/>
    <w:rsid w:val="006444BE"/>
    <w:rsid w:val="006450B2"/>
    <w:rsid w:val="00646F22"/>
    <w:rsid w:val="00647096"/>
    <w:rsid w:val="00647A3E"/>
    <w:rsid w:val="0065042F"/>
    <w:rsid w:val="00652C8D"/>
    <w:rsid w:val="0065300B"/>
    <w:rsid w:val="00653E13"/>
    <w:rsid w:val="00655A3B"/>
    <w:rsid w:val="00656516"/>
    <w:rsid w:val="006572A7"/>
    <w:rsid w:val="00657529"/>
    <w:rsid w:val="006600E7"/>
    <w:rsid w:val="00660F65"/>
    <w:rsid w:val="0066183C"/>
    <w:rsid w:val="00661E71"/>
    <w:rsid w:val="00663B41"/>
    <w:rsid w:val="0066437F"/>
    <w:rsid w:val="006651D1"/>
    <w:rsid w:val="006659C4"/>
    <w:rsid w:val="00665A0B"/>
    <w:rsid w:val="00665CF7"/>
    <w:rsid w:val="0066625B"/>
    <w:rsid w:val="0067109D"/>
    <w:rsid w:val="00671512"/>
    <w:rsid w:val="00671D05"/>
    <w:rsid w:val="00672E3B"/>
    <w:rsid w:val="00675579"/>
    <w:rsid w:val="00676067"/>
    <w:rsid w:val="006762BB"/>
    <w:rsid w:val="00677832"/>
    <w:rsid w:val="006804C9"/>
    <w:rsid w:val="0068077F"/>
    <w:rsid w:val="00680928"/>
    <w:rsid w:val="00681A49"/>
    <w:rsid w:val="00682E49"/>
    <w:rsid w:val="00683760"/>
    <w:rsid w:val="00684DFE"/>
    <w:rsid w:val="006867AB"/>
    <w:rsid w:val="00686FF5"/>
    <w:rsid w:val="00693D59"/>
    <w:rsid w:val="00695234"/>
    <w:rsid w:val="00695B6A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A63A6"/>
    <w:rsid w:val="006B0508"/>
    <w:rsid w:val="006B0689"/>
    <w:rsid w:val="006B10F5"/>
    <w:rsid w:val="006B1348"/>
    <w:rsid w:val="006B35EE"/>
    <w:rsid w:val="006B37AC"/>
    <w:rsid w:val="006B3800"/>
    <w:rsid w:val="006B3C5E"/>
    <w:rsid w:val="006B4E41"/>
    <w:rsid w:val="006B4EA7"/>
    <w:rsid w:val="006B5A13"/>
    <w:rsid w:val="006B63F5"/>
    <w:rsid w:val="006C3128"/>
    <w:rsid w:val="006C37D8"/>
    <w:rsid w:val="006C3C36"/>
    <w:rsid w:val="006C3DDB"/>
    <w:rsid w:val="006C3F7F"/>
    <w:rsid w:val="006C4590"/>
    <w:rsid w:val="006C52DF"/>
    <w:rsid w:val="006C5AE3"/>
    <w:rsid w:val="006C6D34"/>
    <w:rsid w:val="006C6EA9"/>
    <w:rsid w:val="006C6FE0"/>
    <w:rsid w:val="006D1C47"/>
    <w:rsid w:val="006D32D2"/>
    <w:rsid w:val="006D44BC"/>
    <w:rsid w:val="006D588C"/>
    <w:rsid w:val="006D61A7"/>
    <w:rsid w:val="006D6941"/>
    <w:rsid w:val="006D7071"/>
    <w:rsid w:val="006E0B5D"/>
    <w:rsid w:val="006E2992"/>
    <w:rsid w:val="006E2C91"/>
    <w:rsid w:val="006E4F58"/>
    <w:rsid w:val="006E77EF"/>
    <w:rsid w:val="006F0469"/>
    <w:rsid w:val="006F1841"/>
    <w:rsid w:val="006F2309"/>
    <w:rsid w:val="006F2F23"/>
    <w:rsid w:val="006F38A1"/>
    <w:rsid w:val="006F47A7"/>
    <w:rsid w:val="006F4EB0"/>
    <w:rsid w:val="006F5C4B"/>
    <w:rsid w:val="006F74BC"/>
    <w:rsid w:val="006F74D7"/>
    <w:rsid w:val="00700ABA"/>
    <w:rsid w:val="00700B2B"/>
    <w:rsid w:val="007024E2"/>
    <w:rsid w:val="00703255"/>
    <w:rsid w:val="007051A2"/>
    <w:rsid w:val="00706DEE"/>
    <w:rsid w:val="00707266"/>
    <w:rsid w:val="0071093A"/>
    <w:rsid w:val="00710D7C"/>
    <w:rsid w:val="00712DBB"/>
    <w:rsid w:val="007145E4"/>
    <w:rsid w:val="007146CE"/>
    <w:rsid w:val="007149F5"/>
    <w:rsid w:val="00714BBC"/>
    <w:rsid w:val="00714E24"/>
    <w:rsid w:val="007152DD"/>
    <w:rsid w:val="007213BB"/>
    <w:rsid w:val="00721B33"/>
    <w:rsid w:val="00721E60"/>
    <w:rsid w:val="007224B7"/>
    <w:rsid w:val="00722705"/>
    <w:rsid w:val="00722A1D"/>
    <w:rsid w:val="00723101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97A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C50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9B7"/>
    <w:rsid w:val="00766FF0"/>
    <w:rsid w:val="0076738F"/>
    <w:rsid w:val="007676D5"/>
    <w:rsid w:val="00770617"/>
    <w:rsid w:val="00770AE0"/>
    <w:rsid w:val="00775A94"/>
    <w:rsid w:val="00776A20"/>
    <w:rsid w:val="007776D4"/>
    <w:rsid w:val="00777F65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CD"/>
    <w:rsid w:val="00787079"/>
    <w:rsid w:val="0078736E"/>
    <w:rsid w:val="00787B72"/>
    <w:rsid w:val="00787D04"/>
    <w:rsid w:val="0079022D"/>
    <w:rsid w:val="0079073E"/>
    <w:rsid w:val="00791504"/>
    <w:rsid w:val="00792CE0"/>
    <w:rsid w:val="007940EB"/>
    <w:rsid w:val="0079414E"/>
    <w:rsid w:val="0079452C"/>
    <w:rsid w:val="00795C6C"/>
    <w:rsid w:val="007961AD"/>
    <w:rsid w:val="007964C6"/>
    <w:rsid w:val="00796811"/>
    <w:rsid w:val="00797E77"/>
    <w:rsid w:val="007A056B"/>
    <w:rsid w:val="007A0E58"/>
    <w:rsid w:val="007A1954"/>
    <w:rsid w:val="007A4650"/>
    <w:rsid w:val="007A4A61"/>
    <w:rsid w:val="007A68D7"/>
    <w:rsid w:val="007A7718"/>
    <w:rsid w:val="007B077C"/>
    <w:rsid w:val="007B0A7A"/>
    <w:rsid w:val="007B1FEA"/>
    <w:rsid w:val="007B377E"/>
    <w:rsid w:val="007B42D7"/>
    <w:rsid w:val="007B4F9C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03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E7FB3"/>
    <w:rsid w:val="007F157D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361"/>
    <w:rsid w:val="008014F9"/>
    <w:rsid w:val="00802D5A"/>
    <w:rsid w:val="0080421E"/>
    <w:rsid w:val="00804425"/>
    <w:rsid w:val="008049BD"/>
    <w:rsid w:val="00804FCE"/>
    <w:rsid w:val="00805EFD"/>
    <w:rsid w:val="0080698F"/>
    <w:rsid w:val="0080720A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4CD"/>
    <w:rsid w:val="00827597"/>
    <w:rsid w:val="00827C42"/>
    <w:rsid w:val="008305DA"/>
    <w:rsid w:val="00830C3B"/>
    <w:rsid w:val="00831C3E"/>
    <w:rsid w:val="00832F8A"/>
    <w:rsid w:val="00833C4C"/>
    <w:rsid w:val="008355DB"/>
    <w:rsid w:val="008365F0"/>
    <w:rsid w:val="00837072"/>
    <w:rsid w:val="00840932"/>
    <w:rsid w:val="00840D11"/>
    <w:rsid w:val="0084277B"/>
    <w:rsid w:val="00842A35"/>
    <w:rsid w:val="00844673"/>
    <w:rsid w:val="0084479A"/>
    <w:rsid w:val="00845A02"/>
    <w:rsid w:val="00845A91"/>
    <w:rsid w:val="00846AED"/>
    <w:rsid w:val="008522F9"/>
    <w:rsid w:val="00852546"/>
    <w:rsid w:val="008530F9"/>
    <w:rsid w:val="0085313D"/>
    <w:rsid w:val="008544C3"/>
    <w:rsid w:val="008563BD"/>
    <w:rsid w:val="00856F1D"/>
    <w:rsid w:val="0085723F"/>
    <w:rsid w:val="00857437"/>
    <w:rsid w:val="0086055B"/>
    <w:rsid w:val="00861217"/>
    <w:rsid w:val="00861524"/>
    <w:rsid w:val="00862B19"/>
    <w:rsid w:val="00862C3C"/>
    <w:rsid w:val="00862D88"/>
    <w:rsid w:val="00863F65"/>
    <w:rsid w:val="00866FFD"/>
    <w:rsid w:val="00867F5B"/>
    <w:rsid w:val="00870A1D"/>
    <w:rsid w:val="0087132E"/>
    <w:rsid w:val="00871426"/>
    <w:rsid w:val="0087283C"/>
    <w:rsid w:val="00873B74"/>
    <w:rsid w:val="00873D59"/>
    <w:rsid w:val="0087403A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2A2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740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5258"/>
    <w:rsid w:val="008B614F"/>
    <w:rsid w:val="008B6ADA"/>
    <w:rsid w:val="008B76B4"/>
    <w:rsid w:val="008B78DE"/>
    <w:rsid w:val="008C12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3C1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184C"/>
    <w:rsid w:val="008E227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1B1"/>
    <w:rsid w:val="008E793A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C17"/>
    <w:rsid w:val="0090213D"/>
    <w:rsid w:val="00902F5E"/>
    <w:rsid w:val="009035CD"/>
    <w:rsid w:val="00904B2B"/>
    <w:rsid w:val="00904E7D"/>
    <w:rsid w:val="00904F50"/>
    <w:rsid w:val="009064D8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BC2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34E9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618C"/>
    <w:rsid w:val="00946196"/>
    <w:rsid w:val="009473C7"/>
    <w:rsid w:val="00947804"/>
    <w:rsid w:val="009479DF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B7E"/>
    <w:rsid w:val="00956C3B"/>
    <w:rsid w:val="00956D02"/>
    <w:rsid w:val="0096051F"/>
    <w:rsid w:val="00960996"/>
    <w:rsid w:val="0096251F"/>
    <w:rsid w:val="00963214"/>
    <w:rsid w:val="00963B22"/>
    <w:rsid w:val="00963F0C"/>
    <w:rsid w:val="009640C8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87BC3"/>
    <w:rsid w:val="00991503"/>
    <w:rsid w:val="009917CE"/>
    <w:rsid w:val="00991E89"/>
    <w:rsid w:val="00992826"/>
    <w:rsid w:val="00992AE2"/>
    <w:rsid w:val="0099335C"/>
    <w:rsid w:val="009936FA"/>
    <w:rsid w:val="00993B0D"/>
    <w:rsid w:val="0099441E"/>
    <w:rsid w:val="00995383"/>
    <w:rsid w:val="009966B8"/>
    <w:rsid w:val="00996B96"/>
    <w:rsid w:val="0099710C"/>
    <w:rsid w:val="00997B0B"/>
    <w:rsid w:val="00997DF3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B0442"/>
    <w:rsid w:val="009B0C6E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5A5F"/>
    <w:rsid w:val="009D6900"/>
    <w:rsid w:val="009D7977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7521"/>
    <w:rsid w:val="00A07BFE"/>
    <w:rsid w:val="00A11E09"/>
    <w:rsid w:val="00A12292"/>
    <w:rsid w:val="00A1293C"/>
    <w:rsid w:val="00A12C84"/>
    <w:rsid w:val="00A1311F"/>
    <w:rsid w:val="00A1376E"/>
    <w:rsid w:val="00A13A41"/>
    <w:rsid w:val="00A13F21"/>
    <w:rsid w:val="00A14439"/>
    <w:rsid w:val="00A145F3"/>
    <w:rsid w:val="00A147DA"/>
    <w:rsid w:val="00A15342"/>
    <w:rsid w:val="00A15CD2"/>
    <w:rsid w:val="00A15F9D"/>
    <w:rsid w:val="00A16C15"/>
    <w:rsid w:val="00A17005"/>
    <w:rsid w:val="00A17CE8"/>
    <w:rsid w:val="00A2048A"/>
    <w:rsid w:val="00A204E7"/>
    <w:rsid w:val="00A239F4"/>
    <w:rsid w:val="00A2488A"/>
    <w:rsid w:val="00A252E4"/>
    <w:rsid w:val="00A256B1"/>
    <w:rsid w:val="00A30D73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6B41"/>
    <w:rsid w:val="00A47772"/>
    <w:rsid w:val="00A477F7"/>
    <w:rsid w:val="00A47968"/>
    <w:rsid w:val="00A50BED"/>
    <w:rsid w:val="00A512BE"/>
    <w:rsid w:val="00A5136E"/>
    <w:rsid w:val="00A51EAC"/>
    <w:rsid w:val="00A53065"/>
    <w:rsid w:val="00A53308"/>
    <w:rsid w:val="00A537D8"/>
    <w:rsid w:val="00A5425A"/>
    <w:rsid w:val="00A54D8D"/>
    <w:rsid w:val="00A55E7F"/>
    <w:rsid w:val="00A57203"/>
    <w:rsid w:val="00A60EBD"/>
    <w:rsid w:val="00A614F3"/>
    <w:rsid w:val="00A62899"/>
    <w:rsid w:val="00A628D2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759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1CF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A73D5"/>
    <w:rsid w:val="00AB0D9F"/>
    <w:rsid w:val="00AB1CE0"/>
    <w:rsid w:val="00AB303E"/>
    <w:rsid w:val="00AB4FB4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5FB7"/>
    <w:rsid w:val="00AC6DD7"/>
    <w:rsid w:val="00AC790A"/>
    <w:rsid w:val="00AD1156"/>
    <w:rsid w:val="00AD1C04"/>
    <w:rsid w:val="00AD23B6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1556"/>
    <w:rsid w:val="00AE261A"/>
    <w:rsid w:val="00AE285C"/>
    <w:rsid w:val="00AE2BBB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1A4"/>
    <w:rsid w:val="00AF0824"/>
    <w:rsid w:val="00AF0E22"/>
    <w:rsid w:val="00AF1ACE"/>
    <w:rsid w:val="00AF2618"/>
    <w:rsid w:val="00AF5963"/>
    <w:rsid w:val="00AF683F"/>
    <w:rsid w:val="00AF6B0B"/>
    <w:rsid w:val="00AF7214"/>
    <w:rsid w:val="00B00998"/>
    <w:rsid w:val="00B00C1A"/>
    <w:rsid w:val="00B00FFC"/>
    <w:rsid w:val="00B01220"/>
    <w:rsid w:val="00B01702"/>
    <w:rsid w:val="00B01B4B"/>
    <w:rsid w:val="00B0222E"/>
    <w:rsid w:val="00B03731"/>
    <w:rsid w:val="00B06008"/>
    <w:rsid w:val="00B06B18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6D84"/>
    <w:rsid w:val="00B1708F"/>
    <w:rsid w:val="00B20150"/>
    <w:rsid w:val="00B20185"/>
    <w:rsid w:val="00B20462"/>
    <w:rsid w:val="00B23E82"/>
    <w:rsid w:val="00B24FB1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385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190D"/>
    <w:rsid w:val="00B62D6F"/>
    <w:rsid w:val="00B63FAA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0A92"/>
    <w:rsid w:val="00B81BD9"/>
    <w:rsid w:val="00B829B4"/>
    <w:rsid w:val="00B830A1"/>
    <w:rsid w:val="00B8375A"/>
    <w:rsid w:val="00B83A5B"/>
    <w:rsid w:val="00B85326"/>
    <w:rsid w:val="00B85A7D"/>
    <w:rsid w:val="00B863D3"/>
    <w:rsid w:val="00B86ECA"/>
    <w:rsid w:val="00B87A98"/>
    <w:rsid w:val="00B90A50"/>
    <w:rsid w:val="00B90D09"/>
    <w:rsid w:val="00B92D55"/>
    <w:rsid w:val="00B9323F"/>
    <w:rsid w:val="00B9337A"/>
    <w:rsid w:val="00B9337B"/>
    <w:rsid w:val="00B95D69"/>
    <w:rsid w:val="00B9658F"/>
    <w:rsid w:val="00B9671F"/>
    <w:rsid w:val="00B969D2"/>
    <w:rsid w:val="00BA07DA"/>
    <w:rsid w:val="00BA0872"/>
    <w:rsid w:val="00BA0951"/>
    <w:rsid w:val="00BA28E8"/>
    <w:rsid w:val="00BA3B5A"/>
    <w:rsid w:val="00BA4665"/>
    <w:rsid w:val="00BA4F4D"/>
    <w:rsid w:val="00BA502D"/>
    <w:rsid w:val="00BA5225"/>
    <w:rsid w:val="00BA635F"/>
    <w:rsid w:val="00BA6D26"/>
    <w:rsid w:val="00BB086E"/>
    <w:rsid w:val="00BB2105"/>
    <w:rsid w:val="00BB5515"/>
    <w:rsid w:val="00BB6303"/>
    <w:rsid w:val="00BB65ED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C7812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985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6B6"/>
    <w:rsid w:val="00BF39AC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C3E"/>
    <w:rsid w:val="00C0408E"/>
    <w:rsid w:val="00C04AAD"/>
    <w:rsid w:val="00C07500"/>
    <w:rsid w:val="00C10069"/>
    <w:rsid w:val="00C105D0"/>
    <w:rsid w:val="00C11092"/>
    <w:rsid w:val="00C11825"/>
    <w:rsid w:val="00C124A5"/>
    <w:rsid w:val="00C12A4C"/>
    <w:rsid w:val="00C16476"/>
    <w:rsid w:val="00C1687E"/>
    <w:rsid w:val="00C207D0"/>
    <w:rsid w:val="00C21D4B"/>
    <w:rsid w:val="00C22B44"/>
    <w:rsid w:val="00C23289"/>
    <w:rsid w:val="00C23421"/>
    <w:rsid w:val="00C23A83"/>
    <w:rsid w:val="00C27821"/>
    <w:rsid w:val="00C31805"/>
    <w:rsid w:val="00C31C40"/>
    <w:rsid w:val="00C32BDC"/>
    <w:rsid w:val="00C32E73"/>
    <w:rsid w:val="00C334F9"/>
    <w:rsid w:val="00C36760"/>
    <w:rsid w:val="00C371A3"/>
    <w:rsid w:val="00C41308"/>
    <w:rsid w:val="00C41363"/>
    <w:rsid w:val="00C442ED"/>
    <w:rsid w:val="00C44978"/>
    <w:rsid w:val="00C4577F"/>
    <w:rsid w:val="00C45C3D"/>
    <w:rsid w:val="00C45D68"/>
    <w:rsid w:val="00C47215"/>
    <w:rsid w:val="00C4745A"/>
    <w:rsid w:val="00C51E61"/>
    <w:rsid w:val="00C538AA"/>
    <w:rsid w:val="00C53F29"/>
    <w:rsid w:val="00C56132"/>
    <w:rsid w:val="00C573EF"/>
    <w:rsid w:val="00C57A05"/>
    <w:rsid w:val="00C6081A"/>
    <w:rsid w:val="00C60BD0"/>
    <w:rsid w:val="00C611B6"/>
    <w:rsid w:val="00C61C30"/>
    <w:rsid w:val="00C62CCB"/>
    <w:rsid w:val="00C6300C"/>
    <w:rsid w:val="00C63941"/>
    <w:rsid w:val="00C64E2C"/>
    <w:rsid w:val="00C65FEA"/>
    <w:rsid w:val="00C66608"/>
    <w:rsid w:val="00C713C3"/>
    <w:rsid w:val="00C71DA4"/>
    <w:rsid w:val="00C73831"/>
    <w:rsid w:val="00C74AE4"/>
    <w:rsid w:val="00C77058"/>
    <w:rsid w:val="00C7748B"/>
    <w:rsid w:val="00C8144F"/>
    <w:rsid w:val="00C8161C"/>
    <w:rsid w:val="00C824B9"/>
    <w:rsid w:val="00C82BBA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95345"/>
    <w:rsid w:val="00C95361"/>
    <w:rsid w:val="00C953A3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7B9"/>
    <w:rsid w:val="00CA49FD"/>
    <w:rsid w:val="00CA4F46"/>
    <w:rsid w:val="00CA542D"/>
    <w:rsid w:val="00CA596B"/>
    <w:rsid w:val="00CA64FC"/>
    <w:rsid w:val="00CB0F6B"/>
    <w:rsid w:val="00CB1BE2"/>
    <w:rsid w:val="00CB22A8"/>
    <w:rsid w:val="00CB2C0C"/>
    <w:rsid w:val="00CB435C"/>
    <w:rsid w:val="00CB4A98"/>
    <w:rsid w:val="00CB596C"/>
    <w:rsid w:val="00CB5CE1"/>
    <w:rsid w:val="00CB6676"/>
    <w:rsid w:val="00CB7D1C"/>
    <w:rsid w:val="00CC0B31"/>
    <w:rsid w:val="00CC0B4B"/>
    <w:rsid w:val="00CC1647"/>
    <w:rsid w:val="00CC1D15"/>
    <w:rsid w:val="00CC2F70"/>
    <w:rsid w:val="00CC31A5"/>
    <w:rsid w:val="00CC3BC8"/>
    <w:rsid w:val="00CC5522"/>
    <w:rsid w:val="00CC6A7E"/>
    <w:rsid w:val="00CC75DE"/>
    <w:rsid w:val="00CC7682"/>
    <w:rsid w:val="00CD0373"/>
    <w:rsid w:val="00CD0682"/>
    <w:rsid w:val="00CD0F5F"/>
    <w:rsid w:val="00CD1E42"/>
    <w:rsid w:val="00CD38A3"/>
    <w:rsid w:val="00CD3D42"/>
    <w:rsid w:val="00CD4FE3"/>
    <w:rsid w:val="00CD5243"/>
    <w:rsid w:val="00CD53DA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0CA"/>
    <w:rsid w:val="00CE55B6"/>
    <w:rsid w:val="00CE5948"/>
    <w:rsid w:val="00CE696D"/>
    <w:rsid w:val="00CE728C"/>
    <w:rsid w:val="00CF11D3"/>
    <w:rsid w:val="00CF1670"/>
    <w:rsid w:val="00CF1F4D"/>
    <w:rsid w:val="00CF2B95"/>
    <w:rsid w:val="00CF499C"/>
    <w:rsid w:val="00CF53D8"/>
    <w:rsid w:val="00CF6284"/>
    <w:rsid w:val="00D0049A"/>
    <w:rsid w:val="00D011B9"/>
    <w:rsid w:val="00D013B9"/>
    <w:rsid w:val="00D01572"/>
    <w:rsid w:val="00D0275B"/>
    <w:rsid w:val="00D0281F"/>
    <w:rsid w:val="00D03197"/>
    <w:rsid w:val="00D046F8"/>
    <w:rsid w:val="00D049AB"/>
    <w:rsid w:val="00D055ED"/>
    <w:rsid w:val="00D06304"/>
    <w:rsid w:val="00D06C13"/>
    <w:rsid w:val="00D11379"/>
    <w:rsid w:val="00D11EEB"/>
    <w:rsid w:val="00D133E4"/>
    <w:rsid w:val="00D162D2"/>
    <w:rsid w:val="00D17868"/>
    <w:rsid w:val="00D179B8"/>
    <w:rsid w:val="00D179E0"/>
    <w:rsid w:val="00D17EDA"/>
    <w:rsid w:val="00D2091E"/>
    <w:rsid w:val="00D2237F"/>
    <w:rsid w:val="00D26083"/>
    <w:rsid w:val="00D2630C"/>
    <w:rsid w:val="00D27ECA"/>
    <w:rsid w:val="00D3011D"/>
    <w:rsid w:val="00D30E6F"/>
    <w:rsid w:val="00D314EE"/>
    <w:rsid w:val="00D31B1D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A2"/>
    <w:rsid w:val="00D4271E"/>
    <w:rsid w:val="00D433ED"/>
    <w:rsid w:val="00D447C0"/>
    <w:rsid w:val="00D473F5"/>
    <w:rsid w:val="00D47B4C"/>
    <w:rsid w:val="00D47E1F"/>
    <w:rsid w:val="00D509E6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0E4"/>
    <w:rsid w:val="00D646E8"/>
    <w:rsid w:val="00D6471C"/>
    <w:rsid w:val="00D649A7"/>
    <w:rsid w:val="00D65802"/>
    <w:rsid w:val="00D66513"/>
    <w:rsid w:val="00D677B5"/>
    <w:rsid w:val="00D67F2F"/>
    <w:rsid w:val="00D704B7"/>
    <w:rsid w:val="00D70CFD"/>
    <w:rsid w:val="00D72E57"/>
    <w:rsid w:val="00D7391F"/>
    <w:rsid w:val="00D758A7"/>
    <w:rsid w:val="00D75A2B"/>
    <w:rsid w:val="00D76760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5454"/>
    <w:rsid w:val="00D866EC"/>
    <w:rsid w:val="00D87064"/>
    <w:rsid w:val="00D871E4"/>
    <w:rsid w:val="00D8779D"/>
    <w:rsid w:val="00D929BA"/>
    <w:rsid w:val="00D930A7"/>
    <w:rsid w:val="00D93EE3"/>
    <w:rsid w:val="00D944A3"/>
    <w:rsid w:val="00D945D2"/>
    <w:rsid w:val="00D948CD"/>
    <w:rsid w:val="00D95E6B"/>
    <w:rsid w:val="00D96045"/>
    <w:rsid w:val="00D974B3"/>
    <w:rsid w:val="00D976BC"/>
    <w:rsid w:val="00DA0973"/>
    <w:rsid w:val="00DA1427"/>
    <w:rsid w:val="00DA2030"/>
    <w:rsid w:val="00DA4589"/>
    <w:rsid w:val="00DA4D81"/>
    <w:rsid w:val="00DA5893"/>
    <w:rsid w:val="00DA5A03"/>
    <w:rsid w:val="00DB0F68"/>
    <w:rsid w:val="00DB1E9A"/>
    <w:rsid w:val="00DB2EB5"/>
    <w:rsid w:val="00DB2FA8"/>
    <w:rsid w:val="00DB31CB"/>
    <w:rsid w:val="00DB35DA"/>
    <w:rsid w:val="00DB3A8F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3F6D"/>
    <w:rsid w:val="00DC5278"/>
    <w:rsid w:val="00DC52BA"/>
    <w:rsid w:val="00DC59FA"/>
    <w:rsid w:val="00DC5FC2"/>
    <w:rsid w:val="00DC6572"/>
    <w:rsid w:val="00DC6B68"/>
    <w:rsid w:val="00DC7845"/>
    <w:rsid w:val="00DD46EE"/>
    <w:rsid w:val="00DD4BC7"/>
    <w:rsid w:val="00DD4F14"/>
    <w:rsid w:val="00DD5D2F"/>
    <w:rsid w:val="00DD605D"/>
    <w:rsid w:val="00DD6466"/>
    <w:rsid w:val="00DD7841"/>
    <w:rsid w:val="00DE08BD"/>
    <w:rsid w:val="00DE09CD"/>
    <w:rsid w:val="00DE0B42"/>
    <w:rsid w:val="00DE1143"/>
    <w:rsid w:val="00DE12F0"/>
    <w:rsid w:val="00DE3BA6"/>
    <w:rsid w:val="00DE43F6"/>
    <w:rsid w:val="00DE4426"/>
    <w:rsid w:val="00DE5BE3"/>
    <w:rsid w:val="00DE5C9E"/>
    <w:rsid w:val="00DE6651"/>
    <w:rsid w:val="00DE7C40"/>
    <w:rsid w:val="00DF07A9"/>
    <w:rsid w:val="00DF0A2B"/>
    <w:rsid w:val="00DF0A69"/>
    <w:rsid w:val="00DF10F5"/>
    <w:rsid w:val="00DF1E3F"/>
    <w:rsid w:val="00DF2F1F"/>
    <w:rsid w:val="00DF359B"/>
    <w:rsid w:val="00DF43D4"/>
    <w:rsid w:val="00DF70AC"/>
    <w:rsid w:val="00DF77B7"/>
    <w:rsid w:val="00DF77CB"/>
    <w:rsid w:val="00E00518"/>
    <w:rsid w:val="00E0078A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356"/>
    <w:rsid w:val="00E075D7"/>
    <w:rsid w:val="00E07C1C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238"/>
    <w:rsid w:val="00E20941"/>
    <w:rsid w:val="00E20A55"/>
    <w:rsid w:val="00E2104C"/>
    <w:rsid w:val="00E23784"/>
    <w:rsid w:val="00E23922"/>
    <w:rsid w:val="00E23DC5"/>
    <w:rsid w:val="00E23F0B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4363"/>
    <w:rsid w:val="00E45BB1"/>
    <w:rsid w:val="00E47DD6"/>
    <w:rsid w:val="00E50AE6"/>
    <w:rsid w:val="00E515E8"/>
    <w:rsid w:val="00E51A9A"/>
    <w:rsid w:val="00E51AA6"/>
    <w:rsid w:val="00E5279C"/>
    <w:rsid w:val="00E5300E"/>
    <w:rsid w:val="00E57D46"/>
    <w:rsid w:val="00E6318B"/>
    <w:rsid w:val="00E65693"/>
    <w:rsid w:val="00E6581D"/>
    <w:rsid w:val="00E65E4B"/>
    <w:rsid w:val="00E67CDC"/>
    <w:rsid w:val="00E70CB2"/>
    <w:rsid w:val="00E710A0"/>
    <w:rsid w:val="00E71662"/>
    <w:rsid w:val="00E71948"/>
    <w:rsid w:val="00E7197E"/>
    <w:rsid w:val="00E73E6B"/>
    <w:rsid w:val="00E7431E"/>
    <w:rsid w:val="00E754C8"/>
    <w:rsid w:val="00E7561C"/>
    <w:rsid w:val="00E7600A"/>
    <w:rsid w:val="00E76346"/>
    <w:rsid w:val="00E767C8"/>
    <w:rsid w:val="00E80C52"/>
    <w:rsid w:val="00E816A8"/>
    <w:rsid w:val="00E822E8"/>
    <w:rsid w:val="00E83870"/>
    <w:rsid w:val="00E85346"/>
    <w:rsid w:val="00E868DA"/>
    <w:rsid w:val="00E87529"/>
    <w:rsid w:val="00E87AFD"/>
    <w:rsid w:val="00E9021C"/>
    <w:rsid w:val="00E911A7"/>
    <w:rsid w:val="00E919FB"/>
    <w:rsid w:val="00E93539"/>
    <w:rsid w:val="00E9525E"/>
    <w:rsid w:val="00E95317"/>
    <w:rsid w:val="00E95AAE"/>
    <w:rsid w:val="00E96BE7"/>
    <w:rsid w:val="00E96F7B"/>
    <w:rsid w:val="00EA080C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25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0DC6"/>
    <w:rsid w:val="00EC120A"/>
    <w:rsid w:val="00EC1FD4"/>
    <w:rsid w:val="00EC2147"/>
    <w:rsid w:val="00EC3643"/>
    <w:rsid w:val="00EC3E44"/>
    <w:rsid w:val="00EC4AB1"/>
    <w:rsid w:val="00EC4C89"/>
    <w:rsid w:val="00EC621D"/>
    <w:rsid w:val="00EC628B"/>
    <w:rsid w:val="00EC635D"/>
    <w:rsid w:val="00EC63D0"/>
    <w:rsid w:val="00EC6AFD"/>
    <w:rsid w:val="00EC74A9"/>
    <w:rsid w:val="00EC7D8C"/>
    <w:rsid w:val="00ED0123"/>
    <w:rsid w:val="00ED0DD9"/>
    <w:rsid w:val="00ED28ED"/>
    <w:rsid w:val="00ED2ACB"/>
    <w:rsid w:val="00ED2BE5"/>
    <w:rsid w:val="00ED337F"/>
    <w:rsid w:val="00ED361F"/>
    <w:rsid w:val="00ED3703"/>
    <w:rsid w:val="00ED3E56"/>
    <w:rsid w:val="00ED60C4"/>
    <w:rsid w:val="00ED6E2E"/>
    <w:rsid w:val="00ED75BB"/>
    <w:rsid w:val="00ED7894"/>
    <w:rsid w:val="00ED7D5F"/>
    <w:rsid w:val="00EE1256"/>
    <w:rsid w:val="00EE2563"/>
    <w:rsid w:val="00EE3638"/>
    <w:rsid w:val="00EE36E2"/>
    <w:rsid w:val="00EE3F11"/>
    <w:rsid w:val="00EE40D2"/>
    <w:rsid w:val="00EE5699"/>
    <w:rsid w:val="00EE5979"/>
    <w:rsid w:val="00EE61D1"/>
    <w:rsid w:val="00EE771A"/>
    <w:rsid w:val="00EE7A4E"/>
    <w:rsid w:val="00EF00D2"/>
    <w:rsid w:val="00EF0929"/>
    <w:rsid w:val="00EF11F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56E7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37226"/>
    <w:rsid w:val="00F4067B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365"/>
    <w:rsid w:val="00F64585"/>
    <w:rsid w:val="00F64AEA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3E10"/>
    <w:rsid w:val="00F74EC5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DBF"/>
    <w:rsid w:val="00F83666"/>
    <w:rsid w:val="00F836E4"/>
    <w:rsid w:val="00F83C95"/>
    <w:rsid w:val="00F84923"/>
    <w:rsid w:val="00F857C7"/>
    <w:rsid w:val="00F85E25"/>
    <w:rsid w:val="00F86AE8"/>
    <w:rsid w:val="00F9196D"/>
    <w:rsid w:val="00F93727"/>
    <w:rsid w:val="00F9398F"/>
    <w:rsid w:val="00F9534B"/>
    <w:rsid w:val="00F95D24"/>
    <w:rsid w:val="00F96B3F"/>
    <w:rsid w:val="00F96DE2"/>
    <w:rsid w:val="00F975AE"/>
    <w:rsid w:val="00F97BDA"/>
    <w:rsid w:val="00FA08AB"/>
    <w:rsid w:val="00FA1C56"/>
    <w:rsid w:val="00FA304F"/>
    <w:rsid w:val="00FA3EDF"/>
    <w:rsid w:val="00FA4070"/>
    <w:rsid w:val="00FA4706"/>
    <w:rsid w:val="00FA49C3"/>
    <w:rsid w:val="00FA652E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9BB"/>
    <w:rsid w:val="00FB7F32"/>
    <w:rsid w:val="00FC1B2B"/>
    <w:rsid w:val="00FC1F4E"/>
    <w:rsid w:val="00FC27A6"/>
    <w:rsid w:val="00FC3579"/>
    <w:rsid w:val="00FC5CAC"/>
    <w:rsid w:val="00FD0045"/>
    <w:rsid w:val="00FD0E8F"/>
    <w:rsid w:val="00FD20F6"/>
    <w:rsid w:val="00FD2104"/>
    <w:rsid w:val="00FD2442"/>
    <w:rsid w:val="00FD2BC3"/>
    <w:rsid w:val="00FD324A"/>
    <w:rsid w:val="00FD32A4"/>
    <w:rsid w:val="00FD3C33"/>
    <w:rsid w:val="00FD5882"/>
    <w:rsid w:val="00FD6B43"/>
    <w:rsid w:val="00FD6CCA"/>
    <w:rsid w:val="00FD7278"/>
    <w:rsid w:val="00FD72A6"/>
    <w:rsid w:val="00FD72B4"/>
    <w:rsid w:val="00FD7567"/>
    <w:rsid w:val="00FD7A56"/>
    <w:rsid w:val="00FD7A8B"/>
    <w:rsid w:val="00FE1134"/>
    <w:rsid w:val="00FE1D38"/>
    <w:rsid w:val="00FE31EE"/>
    <w:rsid w:val="00FE32AF"/>
    <w:rsid w:val="00FE4303"/>
    <w:rsid w:val="00FE49F6"/>
    <w:rsid w:val="00FE4C83"/>
    <w:rsid w:val="00FE53FC"/>
    <w:rsid w:val="00FE76A4"/>
    <w:rsid w:val="00FE7DD2"/>
    <w:rsid w:val="00FF02A3"/>
    <w:rsid w:val="00FF0573"/>
    <w:rsid w:val="00FF1FF7"/>
    <w:rsid w:val="00FF25CF"/>
    <w:rsid w:val="00FF2A2B"/>
    <w:rsid w:val="00FF2DC8"/>
    <w:rsid w:val="00FF30F6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FE5AE315-09F5-4FE4-9C95-042EAD84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30</Pages>
  <Words>5828</Words>
  <Characters>43790</Characters>
  <Application>Microsoft Office Word</Application>
  <DocSecurity>4</DocSecurity>
  <Lines>364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2016-10-11T08:28:00Z</cp:lastPrinted>
  <dcterms:created xsi:type="dcterms:W3CDTF">2016-10-13T08:47:00Z</dcterms:created>
  <dcterms:modified xsi:type="dcterms:W3CDTF">2016-10-13T08:47:00Z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